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45" w:rsidRPr="00427B3C" w:rsidRDefault="00A74A2F" w:rsidP="00F93045">
      <w:pPr>
        <w:pStyle w:val="Brezrazmikov"/>
        <w:jc w:val="both"/>
        <w:rPr>
          <w:b/>
          <w:sz w:val="24"/>
        </w:rPr>
      </w:pPr>
      <w:r>
        <w:rPr>
          <w:noProof/>
          <w:lang w:eastAsia="sl-SI"/>
        </w:rPr>
        <w:drawing>
          <wp:anchor distT="0" distB="0" distL="114935" distR="114935" simplePos="0" relativeHeight="251659264" behindDoc="0" locked="0" layoutInCell="1" allowOverlap="0" wp14:anchorId="10C6EBF8" wp14:editId="3A574796">
            <wp:simplePos x="0" y="0"/>
            <wp:positionH relativeFrom="page">
              <wp:posOffset>722630</wp:posOffset>
            </wp:positionH>
            <wp:positionV relativeFrom="page">
              <wp:posOffset>501015</wp:posOffset>
            </wp:positionV>
            <wp:extent cx="3691255" cy="948055"/>
            <wp:effectExtent l="0" t="0" r="4445" b="4445"/>
            <wp:wrapTopAndBottom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B3C" w:rsidRPr="00427B3C" w:rsidRDefault="00427B3C" w:rsidP="00F93045">
      <w:pPr>
        <w:pStyle w:val="Brezrazmikov"/>
        <w:jc w:val="both"/>
        <w:rPr>
          <w:b/>
          <w:sz w:val="24"/>
        </w:rPr>
      </w:pPr>
    </w:p>
    <w:p w:rsidR="00944ED5" w:rsidRPr="00993673" w:rsidRDefault="00944ED5" w:rsidP="00F93045">
      <w:pPr>
        <w:pStyle w:val="Brezrazmikov"/>
        <w:rPr>
          <w:b/>
          <w:sz w:val="36"/>
        </w:rPr>
      </w:pPr>
      <w:r w:rsidRPr="00993673">
        <w:rPr>
          <w:b/>
          <w:sz w:val="36"/>
        </w:rPr>
        <w:t xml:space="preserve">Navodilo za uporabo portala ZZZS za izvajalce in dobavitelje </w:t>
      </w:r>
    </w:p>
    <w:p w:rsidR="00944ED5" w:rsidRDefault="000D3D7C" w:rsidP="00F93045">
      <w:pPr>
        <w:pStyle w:val="Brezrazmikov"/>
        <w:jc w:val="both"/>
      </w:pPr>
      <w:r>
        <w:t xml:space="preserve">Verzija </w:t>
      </w:r>
      <w:r w:rsidR="00CB124C">
        <w:t>2.7</w:t>
      </w:r>
      <w:r w:rsidR="009569D0">
        <w:t xml:space="preserve">, </w:t>
      </w:r>
      <w:r w:rsidR="00CB124C">
        <w:t>30</w:t>
      </w:r>
      <w:r w:rsidR="00217D90">
        <w:t>.</w:t>
      </w:r>
      <w:r w:rsidR="00CB124C">
        <w:t>5</w:t>
      </w:r>
      <w:r w:rsidR="00F93045">
        <w:t>.201</w:t>
      </w:r>
      <w:r w:rsidR="00CB124C">
        <w:t>8</w:t>
      </w:r>
    </w:p>
    <w:p w:rsidR="00F93045" w:rsidRDefault="00F93045" w:rsidP="00F93045">
      <w:pPr>
        <w:pStyle w:val="Brezrazmikov"/>
        <w:jc w:val="both"/>
      </w:pPr>
    </w:p>
    <w:p w:rsidR="00F93045" w:rsidRDefault="00F93045" w:rsidP="00F93045">
      <w:pPr>
        <w:pStyle w:val="Brezrazmikov"/>
        <w:jc w:val="both"/>
      </w:pPr>
    </w:p>
    <w:p w:rsidR="005D6CC9" w:rsidRDefault="005D6CC9" w:rsidP="00F93045">
      <w:pPr>
        <w:pStyle w:val="Brezrazmikov"/>
        <w:jc w:val="both"/>
      </w:pPr>
    </w:p>
    <w:p w:rsidR="00A74A2F" w:rsidRPr="00993673" w:rsidRDefault="00A74A2F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>Uporabljeni izrazi</w:t>
      </w:r>
    </w:p>
    <w:p w:rsidR="00A74A2F" w:rsidRDefault="00A74A2F" w:rsidP="00F93045">
      <w:pPr>
        <w:pStyle w:val="Brezrazmikov"/>
        <w:jc w:val="both"/>
      </w:pPr>
    </w:p>
    <w:p w:rsidR="00A74A2F" w:rsidRDefault="00A74A2F" w:rsidP="00F93045">
      <w:pPr>
        <w:pStyle w:val="Brezrazmikov"/>
        <w:jc w:val="both"/>
      </w:pPr>
      <w:r>
        <w:t>Nekateri izra</w:t>
      </w:r>
      <w:r w:rsidR="00B23F54">
        <w:t>zi, uporabljeni v tem dokumentu,</w:t>
      </w:r>
      <w:r>
        <w:t xml:space="preserve"> so za lažje branje okrajšani oziroma poenostavljeni in pomenijo:</w:t>
      </w:r>
    </w:p>
    <w:p w:rsidR="00A74A2F" w:rsidRDefault="00A74A2F" w:rsidP="00B23F54">
      <w:pPr>
        <w:pStyle w:val="Brezrazmikov"/>
        <w:numPr>
          <w:ilvl w:val="0"/>
          <w:numId w:val="5"/>
        </w:numPr>
        <w:jc w:val="both"/>
      </w:pPr>
      <w:r w:rsidRPr="00A74A2F">
        <w:rPr>
          <w:b/>
        </w:rPr>
        <w:t>Izvajalci in dobavitelji</w:t>
      </w:r>
      <w:r>
        <w:t xml:space="preserve"> – izvajalci zdravstvenih storitev in dobavitelji medicinskih pripomočkov, ki poslujejo z ZZZS na podlagi sklenjene pogodbe</w:t>
      </w:r>
      <w:r w:rsidR="00CB124C">
        <w:t xml:space="preserve"> ter drugi poslovni subjekti, ki z ZZZS izmenjujejo podatke</w:t>
      </w:r>
      <w:r>
        <w:t>,</w:t>
      </w:r>
    </w:p>
    <w:p w:rsidR="00A74A2F" w:rsidRDefault="00A74A2F" w:rsidP="00B23F54">
      <w:pPr>
        <w:pStyle w:val="Brezrazmikov"/>
        <w:numPr>
          <w:ilvl w:val="0"/>
          <w:numId w:val="5"/>
        </w:numPr>
        <w:jc w:val="both"/>
      </w:pPr>
      <w:r w:rsidRPr="00A74A2F">
        <w:rPr>
          <w:b/>
        </w:rPr>
        <w:t>Portal</w:t>
      </w:r>
      <w:r>
        <w:t xml:space="preserve"> – portal ZZZS za izvajalce in dobavitelje</w:t>
      </w:r>
      <w:r w:rsidR="009D2262">
        <w:t>,</w:t>
      </w:r>
    </w:p>
    <w:p w:rsidR="00A74A2F" w:rsidRDefault="00A74A2F" w:rsidP="00B23F54">
      <w:pPr>
        <w:pStyle w:val="Brezrazmikov"/>
        <w:numPr>
          <w:ilvl w:val="0"/>
          <w:numId w:val="5"/>
        </w:numPr>
        <w:jc w:val="both"/>
      </w:pPr>
      <w:r w:rsidRPr="00A74A2F">
        <w:rPr>
          <w:b/>
        </w:rPr>
        <w:t>Uporabnik</w:t>
      </w:r>
      <w:r>
        <w:t xml:space="preserve"> – uporabnik portala; fizična oseba, ki jo je izvajalec oz. dobavitelj pooblastil za izmenjavo podatkov z ZZZS</w:t>
      </w:r>
      <w:r w:rsidR="009D2262">
        <w:t>.</w:t>
      </w:r>
    </w:p>
    <w:p w:rsidR="00A74A2F" w:rsidRDefault="00A74A2F" w:rsidP="00F93045">
      <w:pPr>
        <w:pStyle w:val="Brezrazmikov"/>
        <w:jc w:val="both"/>
      </w:pPr>
    </w:p>
    <w:p w:rsidR="00993673" w:rsidRDefault="00993673" w:rsidP="00F93045">
      <w:pPr>
        <w:pStyle w:val="Brezrazmikov"/>
        <w:jc w:val="both"/>
      </w:pPr>
    </w:p>
    <w:p w:rsidR="00944ED5" w:rsidRPr="00993673" w:rsidRDefault="00944ED5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 xml:space="preserve">1. </w:t>
      </w:r>
      <w:r w:rsidR="00A74A2F" w:rsidRPr="00993673">
        <w:rPr>
          <w:b/>
          <w:sz w:val="28"/>
        </w:rPr>
        <w:t>Portal, u</w:t>
      </w:r>
      <w:r w:rsidRPr="00993673">
        <w:rPr>
          <w:b/>
          <w:sz w:val="28"/>
        </w:rPr>
        <w:t>porabniki in namen uporabe</w:t>
      </w:r>
    </w:p>
    <w:p w:rsidR="005D6CC9" w:rsidRDefault="005D6CC9" w:rsidP="00F93045">
      <w:pPr>
        <w:pStyle w:val="Brezrazmikov"/>
        <w:jc w:val="both"/>
      </w:pPr>
    </w:p>
    <w:p w:rsidR="00A74A2F" w:rsidRDefault="00944ED5" w:rsidP="00F93045">
      <w:pPr>
        <w:pStyle w:val="Brezrazmikov"/>
        <w:jc w:val="both"/>
      </w:pPr>
      <w:r>
        <w:t>Portal je spletna rešitev, ki izvajalcem in dobaviteljem omogoča varno elektronsko izmenjevanje pošiljk podatkov</w:t>
      </w:r>
      <w:r w:rsidR="00427B3C">
        <w:t xml:space="preserve"> z ZZZS</w:t>
      </w:r>
      <w:r w:rsidR="00A74A2F">
        <w:t>:</w:t>
      </w:r>
    </w:p>
    <w:p w:rsidR="00A74A2F" w:rsidRDefault="00A74A2F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pregled </w:t>
      </w:r>
      <w:r w:rsidR="002C38E1">
        <w:t xml:space="preserve">in prevzem </w:t>
      </w:r>
      <w:r w:rsidR="00944ED5">
        <w:t>pošiljk, ki jih za izvajalce in dobavitelje pripravi ZZZS</w:t>
      </w:r>
      <w:r>
        <w:t xml:space="preserve"> ter</w:t>
      </w:r>
    </w:p>
    <w:p w:rsidR="00944ED5" w:rsidRDefault="00A74A2F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posredovanje </w:t>
      </w:r>
      <w:r w:rsidR="009E4EC9">
        <w:t xml:space="preserve">pošiljk ZZZS-ju </w:t>
      </w:r>
      <w:r>
        <w:t xml:space="preserve">in pregled </w:t>
      </w:r>
      <w:r w:rsidR="009E4EC9">
        <w:t>podatkov o obravnavi teh pošiljk pri ZZZS</w:t>
      </w:r>
      <w:r w:rsidR="00944ED5">
        <w:t xml:space="preserve">. </w:t>
      </w:r>
    </w:p>
    <w:p w:rsidR="00B23F54" w:rsidRDefault="00B23F54" w:rsidP="00F93045">
      <w:pPr>
        <w:pStyle w:val="Brezrazmikov"/>
        <w:jc w:val="both"/>
      </w:pPr>
    </w:p>
    <w:p w:rsidR="00944ED5" w:rsidRDefault="00B23F54" w:rsidP="00F93045">
      <w:pPr>
        <w:pStyle w:val="Brezrazmikov"/>
        <w:jc w:val="both"/>
      </w:pPr>
      <w:r>
        <w:t xml:space="preserve">Omogoča tudi vpogled v podatke o </w:t>
      </w:r>
      <w:r w:rsidR="00147A09">
        <w:t xml:space="preserve">pooblastilih </w:t>
      </w:r>
      <w:r w:rsidR="008458BE">
        <w:t>delavc</w:t>
      </w:r>
      <w:r w:rsidR="00147A09">
        <w:t>ev izvajalca oz. dobavitelja</w:t>
      </w:r>
      <w:r w:rsidR="009E4EC9">
        <w:t xml:space="preserve"> </w:t>
      </w:r>
      <w:r w:rsidR="008458BE">
        <w:t xml:space="preserve">, </w:t>
      </w:r>
      <w:r w:rsidR="005156D7">
        <w:t>s katerimi</w:t>
      </w:r>
      <w:r w:rsidR="008458BE">
        <w:t xml:space="preserve"> v </w:t>
      </w:r>
      <w:r w:rsidR="00147A09">
        <w:t>njegovem imenu</w:t>
      </w:r>
      <w:r w:rsidR="008458BE">
        <w:t xml:space="preserve"> uporabljajo elektronske storitve ZZZS. </w:t>
      </w:r>
      <w:r w:rsidR="00147A09">
        <w:t>Prikazani</w:t>
      </w:r>
      <w:r w:rsidR="008458BE">
        <w:t xml:space="preserve"> so podatki o </w:t>
      </w:r>
      <w:r>
        <w:t>imetnikih</w:t>
      </w:r>
      <w:r w:rsidR="008458BE">
        <w:t xml:space="preserve"> profesionalnih kartic, imetnikih </w:t>
      </w:r>
      <w:r>
        <w:t>digitalnih potrdil</w:t>
      </w:r>
      <w:r w:rsidR="008458BE">
        <w:t xml:space="preserve"> ter njihovih pooblastilih</w:t>
      </w:r>
      <w:r>
        <w:t xml:space="preserve">. </w:t>
      </w:r>
    </w:p>
    <w:p w:rsidR="00F93045" w:rsidRDefault="00F93045" w:rsidP="00F93045">
      <w:pPr>
        <w:pStyle w:val="Brezrazmikov"/>
        <w:jc w:val="both"/>
      </w:pPr>
    </w:p>
    <w:p w:rsidR="00B23F54" w:rsidRDefault="00B23F54" w:rsidP="00F93045">
      <w:pPr>
        <w:pStyle w:val="Brezrazmikov"/>
        <w:jc w:val="both"/>
      </w:pPr>
    </w:p>
    <w:p w:rsidR="00944ED5" w:rsidRPr="00993673" w:rsidRDefault="00944ED5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>2. Dostop do portala</w:t>
      </w:r>
    </w:p>
    <w:p w:rsidR="00944ED5" w:rsidRDefault="00944ED5" w:rsidP="00F93045">
      <w:pPr>
        <w:pStyle w:val="Brezrazmikov"/>
        <w:jc w:val="both"/>
      </w:pPr>
    </w:p>
    <w:p w:rsidR="00E82FCA" w:rsidRPr="00E82FCA" w:rsidRDefault="00E82FCA" w:rsidP="00F93045">
      <w:pPr>
        <w:pStyle w:val="Brezrazmikov"/>
        <w:jc w:val="both"/>
        <w:rPr>
          <w:b/>
          <w:sz w:val="24"/>
        </w:rPr>
      </w:pPr>
      <w:r w:rsidRPr="00E82FCA">
        <w:rPr>
          <w:b/>
          <w:sz w:val="24"/>
        </w:rPr>
        <w:t>2.1. Potrebna informacijska oprema</w:t>
      </w:r>
    </w:p>
    <w:p w:rsidR="00E82FCA" w:rsidRDefault="00E82FCA" w:rsidP="00F93045">
      <w:pPr>
        <w:pStyle w:val="Brezrazmikov"/>
        <w:jc w:val="both"/>
      </w:pPr>
    </w:p>
    <w:p w:rsidR="00F93045" w:rsidRDefault="00944ED5" w:rsidP="00F93045">
      <w:pPr>
        <w:pStyle w:val="Brezrazmikov"/>
        <w:jc w:val="both"/>
      </w:pPr>
      <w:bookmarkStart w:id="0" w:name="_GoBack"/>
      <w:bookmarkEnd w:id="0"/>
      <w:r>
        <w:t>Uporabnik za dostop potrebuje osebni računalnik z brskalnikom in dostopom do inter</w:t>
      </w:r>
      <w:r w:rsidR="007F4623">
        <w:t>neta ter digitaln</w:t>
      </w:r>
      <w:r w:rsidR="006C2389">
        <w:t>o</w:t>
      </w:r>
      <w:r w:rsidR="007F4623">
        <w:t xml:space="preserve"> potrdilo</w:t>
      </w:r>
      <w:r w:rsidR="006C2389">
        <w:t xml:space="preserve">. Uporablja lahko </w:t>
      </w:r>
      <w:r w:rsidR="00027E14">
        <w:t xml:space="preserve">nekvalificirano </w:t>
      </w:r>
      <w:r w:rsidR="006C2389">
        <w:t>digitalno potrdilo, zapisano</w:t>
      </w:r>
      <w:r w:rsidR="007F4623">
        <w:t xml:space="preserve"> na profesionalni kartici</w:t>
      </w:r>
      <w:r w:rsidR="00027E14">
        <w:t xml:space="preserve"> (PK-NDP)</w:t>
      </w:r>
      <w:r w:rsidR="006C2389">
        <w:t>,</w:t>
      </w:r>
      <w:r w:rsidR="007F4623">
        <w:t xml:space="preserve"> ali digitaln</w:t>
      </w:r>
      <w:r w:rsidR="006C2389">
        <w:t>o</w:t>
      </w:r>
      <w:r w:rsidR="007F4623">
        <w:t xml:space="preserve"> potrdilo enega od slovenskih </w:t>
      </w:r>
      <w:r w:rsidR="00F93045">
        <w:t xml:space="preserve">kvalificiranih </w:t>
      </w:r>
      <w:r w:rsidR="007F4623">
        <w:t>izdajateljev potrdil</w:t>
      </w:r>
      <w:r w:rsidR="00F93045">
        <w:t>:</w:t>
      </w:r>
    </w:p>
    <w:p w:rsidR="00F93045" w:rsidRDefault="00CB124C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>SIGEN-</w:t>
      </w:r>
      <w:r w:rsidR="007F4623">
        <w:t xml:space="preserve">CA, </w:t>
      </w:r>
    </w:p>
    <w:p w:rsidR="00F93045" w:rsidRDefault="007F4623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AC NLB, </w:t>
      </w:r>
    </w:p>
    <w:p w:rsidR="00F93045" w:rsidRDefault="006C2389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POSTA®CA </w:t>
      </w:r>
      <w:r w:rsidR="007F4623">
        <w:t xml:space="preserve">ali </w:t>
      </w:r>
    </w:p>
    <w:p w:rsidR="00F93045" w:rsidRDefault="007F4623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HALCOM. </w:t>
      </w:r>
    </w:p>
    <w:p w:rsidR="00F93045" w:rsidRDefault="00F93045" w:rsidP="00F93045">
      <w:pPr>
        <w:pStyle w:val="Brezrazmikov"/>
        <w:jc w:val="both"/>
      </w:pPr>
    </w:p>
    <w:p w:rsidR="00944ED5" w:rsidRDefault="007F4623" w:rsidP="00F93045">
      <w:pPr>
        <w:pStyle w:val="Brezrazmikov"/>
        <w:jc w:val="both"/>
      </w:pPr>
      <w:r>
        <w:t xml:space="preserve">Pri dostopu </w:t>
      </w:r>
      <w:r w:rsidR="00027E14">
        <w:t>z digitalnim potrdilom iz</w:t>
      </w:r>
      <w:r>
        <w:t xml:space="preserve"> profesionaln</w:t>
      </w:r>
      <w:r w:rsidR="00027E14">
        <w:t>e</w:t>
      </w:r>
      <w:r>
        <w:t xml:space="preserve"> kartic</w:t>
      </w:r>
      <w:r w:rsidR="00027E14">
        <w:t>e</w:t>
      </w:r>
      <w:r>
        <w:t xml:space="preserve"> uporabnik potrebuje čitalnik, gonilnik čitalnika in namensko programsko opremo,</w:t>
      </w:r>
      <w:r w:rsidR="00F93045">
        <w:t xml:space="preserve"> ki jo zagotavlja ZZZS,</w:t>
      </w:r>
      <w:r>
        <w:t xml:space="preserve"> kar je podrobn</w:t>
      </w:r>
      <w:r w:rsidR="00F93045">
        <w:t>o</w:t>
      </w:r>
      <w:r>
        <w:t xml:space="preserve"> opisano </w:t>
      </w:r>
      <w:r w:rsidRPr="00427B3C">
        <w:rPr>
          <w:b/>
        </w:rPr>
        <w:t>v prilogi</w:t>
      </w:r>
      <w:r w:rsidR="009E1C29">
        <w:rPr>
          <w:b/>
        </w:rPr>
        <w:t xml:space="preserve"> 1</w:t>
      </w:r>
      <w:r w:rsidR="00147A09">
        <w:rPr>
          <w:b/>
        </w:rPr>
        <w:t xml:space="preserve"> k temu navodilu</w:t>
      </w:r>
      <w:r>
        <w:t>.</w:t>
      </w:r>
      <w:r w:rsidR="006C2389">
        <w:t xml:space="preserve"> Za uporabo profesionalne kartice samo za dostop do portala zadostuje </w:t>
      </w:r>
      <w:proofErr w:type="spellStart"/>
      <w:r w:rsidR="006C2389">
        <w:t>enorežni</w:t>
      </w:r>
      <w:proofErr w:type="spellEnd"/>
      <w:r w:rsidR="006C2389">
        <w:t xml:space="preserve"> čitalnik</w:t>
      </w:r>
      <w:r w:rsidR="00027E14">
        <w:t xml:space="preserve">. </w:t>
      </w:r>
      <w:r w:rsidR="006C2389">
        <w:t xml:space="preserve"> </w:t>
      </w:r>
      <w:r w:rsidR="00027E14">
        <w:lastRenderedPageBreak/>
        <w:t>N</w:t>
      </w:r>
      <w:r w:rsidR="006C2389">
        <w:t xml:space="preserve">i </w:t>
      </w:r>
      <w:r w:rsidR="00027E14">
        <w:t>torej potrebno uporabljati</w:t>
      </w:r>
      <w:r w:rsidR="006C2389">
        <w:t xml:space="preserve"> </w:t>
      </w:r>
      <w:proofErr w:type="spellStart"/>
      <w:r w:rsidR="006C2389">
        <w:t>dvorežn</w:t>
      </w:r>
      <w:r w:rsidR="00027E14">
        <w:t>ega</w:t>
      </w:r>
      <w:proofErr w:type="spellEnd"/>
      <w:r w:rsidR="00027E14">
        <w:t xml:space="preserve"> čitalnika GCR5500, ki ga</w:t>
      </w:r>
      <w:r w:rsidR="006C2389">
        <w:t xml:space="preserve"> uporabljajo izvajalci in dobavitelji za delo s kartico zdravstvenega zavarovanj</w:t>
      </w:r>
      <w:r w:rsidR="00B1629D">
        <w:t>a</w:t>
      </w:r>
      <w:r w:rsidR="006C2389">
        <w:t xml:space="preserve"> v </w:t>
      </w:r>
      <w:r w:rsidR="00B23F54">
        <w:t xml:space="preserve">sistemu </w:t>
      </w:r>
      <w:r w:rsidR="00027E14">
        <w:t>on-line</w:t>
      </w:r>
      <w:r w:rsidR="006C2389">
        <w:t>.</w:t>
      </w:r>
      <w:r w:rsidR="00027E14">
        <w:t xml:space="preserve"> </w:t>
      </w:r>
    </w:p>
    <w:p w:rsidR="007F4623" w:rsidRDefault="007F4623" w:rsidP="00F93045">
      <w:pPr>
        <w:pStyle w:val="Brezrazmikov"/>
        <w:jc w:val="both"/>
      </w:pPr>
    </w:p>
    <w:p w:rsidR="00E82FCA" w:rsidRDefault="00E82FCA" w:rsidP="00F93045">
      <w:pPr>
        <w:pStyle w:val="Brezrazmikov"/>
        <w:jc w:val="both"/>
      </w:pPr>
    </w:p>
    <w:p w:rsidR="00E82FCA" w:rsidRPr="00E82FCA" w:rsidRDefault="00E82FCA" w:rsidP="00F93045">
      <w:pPr>
        <w:pStyle w:val="Brezrazmikov"/>
        <w:jc w:val="both"/>
        <w:rPr>
          <w:b/>
          <w:sz w:val="24"/>
        </w:rPr>
      </w:pPr>
      <w:r w:rsidRPr="00E82FCA">
        <w:rPr>
          <w:b/>
          <w:sz w:val="24"/>
        </w:rPr>
        <w:t>2.2. Ureditev pooblastil</w:t>
      </w:r>
    </w:p>
    <w:p w:rsidR="00E82FCA" w:rsidRDefault="00E82FCA" w:rsidP="00F93045">
      <w:pPr>
        <w:pStyle w:val="Brezrazmikov"/>
        <w:jc w:val="both"/>
      </w:pPr>
    </w:p>
    <w:p w:rsidR="00E82FCA" w:rsidRDefault="009E1C29" w:rsidP="00E82FCA">
      <w:pPr>
        <w:pStyle w:val="Brezrazmikov"/>
        <w:jc w:val="both"/>
      </w:pPr>
      <w:r>
        <w:t xml:space="preserve">Uporabnik lahko portal uporablja v imenu enega ali več izvajalcev ali dobaviteljev. </w:t>
      </w:r>
      <w:r w:rsidR="00E82FCA">
        <w:t xml:space="preserve">Odgovorna oseba izvajalca ali dobavitelja mora uporabnika za ta namen pisno pooblastiti. </w:t>
      </w:r>
    </w:p>
    <w:p w:rsidR="009E1C29" w:rsidRDefault="009E1C29" w:rsidP="009E1C29">
      <w:pPr>
        <w:pStyle w:val="Brezrazmikov"/>
        <w:jc w:val="both"/>
      </w:pPr>
    </w:p>
    <w:p w:rsidR="009629D3" w:rsidRDefault="009629D3" w:rsidP="009E1C29">
      <w:pPr>
        <w:pStyle w:val="Brezrazmikov"/>
        <w:jc w:val="both"/>
      </w:pPr>
    </w:p>
    <w:p w:rsidR="00591C8D" w:rsidRPr="009E4EC9" w:rsidRDefault="007759A9" w:rsidP="00591C8D">
      <w:pPr>
        <w:pStyle w:val="Brezrazmikov"/>
        <w:jc w:val="both"/>
        <w:rPr>
          <w:b/>
        </w:rPr>
      </w:pPr>
      <w:r>
        <w:rPr>
          <w:b/>
        </w:rPr>
        <w:t>2.</w:t>
      </w:r>
      <w:r w:rsidR="00591C8D" w:rsidRPr="009E4EC9">
        <w:rPr>
          <w:b/>
        </w:rPr>
        <w:t>2.1</w:t>
      </w:r>
      <w:r w:rsidR="00B229DD" w:rsidRPr="009E4EC9">
        <w:rPr>
          <w:b/>
        </w:rPr>
        <w:t>.</w:t>
      </w:r>
      <w:r w:rsidR="00591C8D" w:rsidRPr="009E4EC9">
        <w:rPr>
          <w:b/>
        </w:rPr>
        <w:t xml:space="preserve"> Dodelitev pooblastil za elektrons</w:t>
      </w:r>
      <w:r w:rsidR="00B229DD" w:rsidRPr="009E4EC9">
        <w:rPr>
          <w:b/>
        </w:rPr>
        <w:t xml:space="preserve">ko izmenjevanje pošiljk, vezanih na izvajanje pogodbe med izvajalcem/dobaviteljem in ZZZS </w:t>
      </w:r>
    </w:p>
    <w:p w:rsidR="00591C8D" w:rsidRDefault="00591C8D" w:rsidP="00F93045">
      <w:pPr>
        <w:pStyle w:val="Brezrazmikov"/>
        <w:jc w:val="both"/>
      </w:pPr>
    </w:p>
    <w:p w:rsidR="00B229DD" w:rsidRDefault="00C27765" w:rsidP="00F93045">
      <w:pPr>
        <w:pStyle w:val="Brezrazmikov"/>
        <w:jc w:val="both"/>
      </w:pPr>
      <w:r>
        <w:t>Izvajalci in dobavitelji, ki imajo sklenjeno pogodbo z ZZZS,</w:t>
      </w:r>
      <w:r w:rsidR="00B229DD">
        <w:t xml:space="preserve"> </w:t>
      </w:r>
      <w:r>
        <w:t xml:space="preserve">uporabljajo funkcionalnosti portala za izmenjevanje </w:t>
      </w:r>
      <w:r w:rsidR="00B229DD">
        <w:t>naslednjih vrst podatkov: ceniki, obdobni obračuni, izbire osebnih zdravnikov, izjeme med storitvami, centralna baza zdravil in obračun zdravstvenih st</w:t>
      </w:r>
      <w:r w:rsidR="004140AF">
        <w:t>oritev (glej poglavja 3.2. – 3.9</w:t>
      </w:r>
      <w:r w:rsidR="00B229DD">
        <w:t xml:space="preserve">.). </w:t>
      </w:r>
    </w:p>
    <w:p w:rsidR="00C27765" w:rsidRDefault="00C27765" w:rsidP="00F93045">
      <w:pPr>
        <w:pStyle w:val="Brezrazmikov"/>
        <w:jc w:val="both"/>
      </w:pPr>
    </w:p>
    <w:p w:rsidR="00816226" w:rsidRDefault="008E6770" w:rsidP="00816226">
      <w:pPr>
        <w:pStyle w:val="Brezrazmikov"/>
        <w:jc w:val="both"/>
      </w:pPr>
      <w:r>
        <w:t>Če bo uporabnik do portala do</w:t>
      </w:r>
      <w:r w:rsidR="00816226">
        <w:t xml:space="preserve">stopal </w:t>
      </w:r>
      <w:r w:rsidR="00035823">
        <w:t>z digitalnim potrdilom iz profesionalne kartice</w:t>
      </w:r>
      <w:r w:rsidR="00816226">
        <w:t xml:space="preserve"> in je ob izdaji kartice pridobil eno od pooblastil zdravstvenih delavcev (npr. medicinska sestra, izbrani osebni zdravnik splošni, …), mora izvajalec zanj izpolniti obrazec </w:t>
      </w:r>
      <w:r w:rsidR="00816226" w:rsidRPr="00816226">
        <w:rPr>
          <w:b/>
        </w:rPr>
        <w:t>Prijavni list za uporabo portala za izvajalce za imetnike KPEP ali PK</w:t>
      </w:r>
      <w:r w:rsidR="00816226" w:rsidRPr="00816226">
        <w:t xml:space="preserve"> in na njem v rubriki 3 označiti pooblastilo </w:t>
      </w:r>
      <w:r w:rsidR="00816226">
        <w:rPr>
          <w:b/>
        </w:rPr>
        <w:t>I001</w:t>
      </w:r>
      <w:r w:rsidR="00816226" w:rsidRPr="005156D7">
        <w:rPr>
          <w:b/>
        </w:rPr>
        <w:t xml:space="preserve"> – Uporabnik pošiljk za izmenjavo podatkov</w:t>
      </w:r>
      <w:r w:rsidR="00816226">
        <w:t xml:space="preserve">. Obrazec je objavljen kot priloga 1 k </w:t>
      </w:r>
      <w:r w:rsidR="00816226" w:rsidRPr="00BF506E">
        <w:rPr>
          <w:b/>
        </w:rPr>
        <w:t>Navodilu o profesionalni kartici</w:t>
      </w:r>
      <w:r w:rsidR="00816226">
        <w:t>, ki je dostopno na</w:t>
      </w:r>
    </w:p>
    <w:p w:rsidR="00816226" w:rsidRDefault="00027E14" w:rsidP="00816226">
      <w:pPr>
        <w:pStyle w:val="Brezrazmikov"/>
        <w:jc w:val="both"/>
      </w:pPr>
      <w:hyperlink r:id="rId10" w:history="1">
        <w:r w:rsidR="00816226" w:rsidRPr="007077DD">
          <w:rPr>
            <w:rStyle w:val="Hiperpovezava"/>
            <w:sz w:val="20"/>
          </w:rPr>
          <w:t>http://www.zzzs.si/ZZZS/info/egradiva.nsf/o/79042846984E856AC12574DE00397849?OpenDocument</w:t>
        </w:r>
      </w:hyperlink>
      <w:r w:rsidR="00816226">
        <w:t xml:space="preserve">. </w:t>
      </w:r>
    </w:p>
    <w:p w:rsidR="00B229DD" w:rsidRDefault="00B229DD" w:rsidP="00F93045">
      <w:pPr>
        <w:pStyle w:val="Brezrazmikov"/>
        <w:jc w:val="both"/>
      </w:pPr>
    </w:p>
    <w:p w:rsidR="00816226" w:rsidRDefault="00816226" w:rsidP="00F93045">
      <w:pPr>
        <w:pStyle w:val="Brezrazmikov"/>
        <w:jc w:val="both"/>
      </w:pPr>
      <w:r>
        <w:t>Enako stori v primeru, če bo</w:t>
      </w:r>
      <w:r w:rsidR="00035823">
        <w:t xml:space="preserve"> uporabnik do portala dostopal s</w:t>
      </w:r>
      <w:r>
        <w:t xml:space="preserve"> kvalificiranim digitalnim potrdilom</w:t>
      </w:r>
      <w:r w:rsidR="00035823">
        <w:t>, ki je bilo izdano pri enem od slovenskih kvalificiranih izdajateljev potrdil</w:t>
      </w:r>
      <w:r>
        <w:t xml:space="preserve">. </w:t>
      </w:r>
    </w:p>
    <w:p w:rsidR="00816226" w:rsidRDefault="00816226" w:rsidP="00F93045">
      <w:pPr>
        <w:pStyle w:val="Brezrazmikov"/>
        <w:jc w:val="both"/>
      </w:pPr>
    </w:p>
    <w:p w:rsidR="00B229DD" w:rsidRDefault="00816226" w:rsidP="002C38E1">
      <w:pPr>
        <w:pStyle w:val="Brezrazmikov"/>
        <w:jc w:val="both"/>
      </w:pPr>
      <w:r>
        <w:t xml:space="preserve">Če </w:t>
      </w:r>
      <w:r w:rsidR="002C38E1">
        <w:t xml:space="preserve">pa </w:t>
      </w:r>
      <w:r>
        <w:t>bo uporabnik do portala d</w:t>
      </w:r>
      <w:r w:rsidR="002C38E1">
        <w:t xml:space="preserve">ostopal </w:t>
      </w:r>
      <w:r w:rsidR="00035823">
        <w:t xml:space="preserve">z digitalnim potrdilom iz </w:t>
      </w:r>
      <w:r w:rsidR="002C38E1">
        <w:t>profesionaln</w:t>
      </w:r>
      <w:r w:rsidR="00035823">
        <w:t>e kartice</w:t>
      </w:r>
      <w:r w:rsidR="002C38E1">
        <w:t>,</w:t>
      </w:r>
      <w:r>
        <w:t xml:space="preserve"> </w:t>
      </w:r>
      <w:r w:rsidR="002C38E1">
        <w:t xml:space="preserve">ki jo </w:t>
      </w:r>
      <w:r>
        <w:t xml:space="preserve">naroča na novo in jo bo uporabljal le za izmenjevanje podatkov, navedenih v prvem odstavku, mora izvajalec </w:t>
      </w:r>
      <w:r w:rsidR="00B229DD">
        <w:t xml:space="preserve">oz. dobavitelj </w:t>
      </w:r>
      <w:r w:rsidR="008E6770">
        <w:t>izpolniti</w:t>
      </w:r>
      <w:r w:rsidR="005258F1">
        <w:t xml:space="preserve"> obrazec </w:t>
      </w:r>
      <w:r w:rsidR="00B23F54">
        <w:rPr>
          <w:b/>
        </w:rPr>
        <w:t>Prijavni list za profesionalno kartico</w:t>
      </w:r>
      <w:r w:rsidR="008E6770">
        <w:t xml:space="preserve">, na katerem </w:t>
      </w:r>
      <w:r w:rsidR="005258F1">
        <w:t xml:space="preserve">v rubriki 4 označi pooblastilo </w:t>
      </w:r>
      <w:r w:rsidR="005258F1" w:rsidRPr="005156D7">
        <w:rPr>
          <w:b/>
        </w:rPr>
        <w:t xml:space="preserve">19 – </w:t>
      </w:r>
      <w:r w:rsidR="00B23F54" w:rsidRPr="005156D7">
        <w:rPr>
          <w:b/>
        </w:rPr>
        <w:t>Uporabnik pošiljk za izmenjavo podatkov</w:t>
      </w:r>
      <w:r w:rsidR="005F40DA">
        <w:t xml:space="preserve">. Obrazec je </w:t>
      </w:r>
      <w:r w:rsidR="002C38E1">
        <w:t xml:space="preserve">na voljo na istem spletnem naslovu, kot je naveden zgoraj. </w:t>
      </w:r>
    </w:p>
    <w:p w:rsidR="008458BE" w:rsidRDefault="008458BE" w:rsidP="005258F1">
      <w:pPr>
        <w:pStyle w:val="Brezrazmikov"/>
        <w:jc w:val="both"/>
      </w:pPr>
    </w:p>
    <w:p w:rsidR="009629D3" w:rsidRDefault="009629D3" w:rsidP="005258F1">
      <w:pPr>
        <w:pStyle w:val="Brezrazmikov"/>
        <w:jc w:val="both"/>
      </w:pPr>
    </w:p>
    <w:p w:rsidR="00591C8D" w:rsidRPr="009E4EC9" w:rsidRDefault="007759A9" w:rsidP="00993673">
      <w:pPr>
        <w:pStyle w:val="Brezrazmikov"/>
        <w:rPr>
          <w:b/>
        </w:rPr>
      </w:pPr>
      <w:r>
        <w:rPr>
          <w:b/>
        </w:rPr>
        <w:t>2.</w:t>
      </w:r>
      <w:r w:rsidR="00591C8D" w:rsidRPr="009E4EC9">
        <w:rPr>
          <w:b/>
        </w:rPr>
        <w:t>2.2 Dodelitev pooblastil za dostop do podatkov o poobla</w:t>
      </w:r>
      <w:r w:rsidR="00C27765">
        <w:rPr>
          <w:b/>
        </w:rPr>
        <w:t>stilih oseb</w:t>
      </w:r>
      <w:r w:rsidR="00591C8D" w:rsidRPr="009E4EC9">
        <w:rPr>
          <w:b/>
        </w:rPr>
        <w:t xml:space="preserve"> izvajalca oz. dobavitelja</w:t>
      </w:r>
    </w:p>
    <w:p w:rsidR="00591C8D" w:rsidRDefault="00591C8D" w:rsidP="005258F1">
      <w:pPr>
        <w:pStyle w:val="Brezrazmikov"/>
        <w:jc w:val="both"/>
      </w:pPr>
    </w:p>
    <w:p w:rsidR="00035823" w:rsidRDefault="00C27765" w:rsidP="009E4EC9">
      <w:pPr>
        <w:pStyle w:val="Brezrazmikov"/>
        <w:jc w:val="both"/>
      </w:pPr>
      <w:r>
        <w:t xml:space="preserve">Izvajalci in dobavitelji imajo na portalu možnost spremljati, katere osebe lahko v njihovem imenu uporabljajo elektronske </w:t>
      </w:r>
      <w:r w:rsidR="004140AF">
        <w:t>storitve ZZZS (glej poglavje 3.10</w:t>
      </w:r>
      <w:r>
        <w:t xml:space="preserve">.). </w:t>
      </w:r>
      <w:r w:rsidR="009E4EC9">
        <w:t xml:space="preserve">Za dostop do </w:t>
      </w:r>
      <w:r>
        <w:t xml:space="preserve">teh </w:t>
      </w:r>
      <w:r w:rsidR="009E4EC9">
        <w:t>podatkov mora uporabnik por</w:t>
      </w:r>
      <w:r w:rsidR="00035823">
        <w:t xml:space="preserve">tala imeti posebno pooblastilo. </w:t>
      </w:r>
    </w:p>
    <w:p w:rsidR="00035823" w:rsidRDefault="00035823" w:rsidP="009E4EC9">
      <w:pPr>
        <w:pStyle w:val="Brezrazmikov"/>
        <w:jc w:val="both"/>
      </w:pPr>
    </w:p>
    <w:p w:rsidR="009E4EC9" w:rsidRDefault="009E4EC9" w:rsidP="009E4EC9">
      <w:pPr>
        <w:pStyle w:val="Brezrazmikov"/>
        <w:jc w:val="both"/>
      </w:pPr>
      <w:r>
        <w:t xml:space="preserve">Odgovorna oseba izvajalca ali dobavitelja za uporabnika portala to pooblastilo naroči z obrazcem </w:t>
      </w:r>
      <w:r w:rsidR="008458BE" w:rsidRPr="00B23F54">
        <w:rPr>
          <w:b/>
        </w:rPr>
        <w:t>Prijavni list za uporabo por</w:t>
      </w:r>
      <w:r>
        <w:rPr>
          <w:b/>
        </w:rPr>
        <w:t>tala za izvajalce za imetnike K</w:t>
      </w:r>
      <w:r w:rsidR="008458BE" w:rsidRPr="00B23F54">
        <w:rPr>
          <w:b/>
        </w:rPr>
        <w:t>P</w:t>
      </w:r>
      <w:r>
        <w:rPr>
          <w:b/>
        </w:rPr>
        <w:t>EP</w:t>
      </w:r>
      <w:r w:rsidR="008458BE" w:rsidRPr="00B23F54">
        <w:rPr>
          <w:b/>
        </w:rPr>
        <w:t xml:space="preserve"> ali PK</w:t>
      </w:r>
      <w:r w:rsidR="00035823" w:rsidRPr="00035823">
        <w:t xml:space="preserve"> </w:t>
      </w:r>
      <w:r w:rsidR="00035823" w:rsidRPr="00816226">
        <w:t xml:space="preserve">in na njem v rubriki 3 označi pooblastilo </w:t>
      </w:r>
      <w:r w:rsidR="00035823">
        <w:rPr>
          <w:b/>
        </w:rPr>
        <w:t>I002</w:t>
      </w:r>
      <w:r w:rsidR="00035823" w:rsidRPr="005156D7">
        <w:rPr>
          <w:b/>
        </w:rPr>
        <w:t xml:space="preserve"> – U</w:t>
      </w:r>
      <w:r w:rsidR="00035823">
        <w:rPr>
          <w:b/>
        </w:rPr>
        <w:t>rejevalec pooblastil</w:t>
      </w:r>
      <w:r w:rsidR="00035823">
        <w:t>.</w:t>
      </w:r>
      <w:r w:rsidR="00035823">
        <w:rPr>
          <w:b/>
        </w:rPr>
        <w:t xml:space="preserve"> </w:t>
      </w:r>
      <w:r w:rsidR="00035823">
        <w:t>Obrazec</w:t>
      </w:r>
      <w:r w:rsidR="00591C8D">
        <w:t xml:space="preserve"> je </w:t>
      </w:r>
      <w:r>
        <w:t>objavljen</w:t>
      </w:r>
      <w:r w:rsidR="00591C8D">
        <w:t xml:space="preserve"> kot priloga 4 k </w:t>
      </w:r>
      <w:r w:rsidR="00591C8D" w:rsidRPr="00BF506E">
        <w:rPr>
          <w:b/>
        </w:rPr>
        <w:t>Navodilu o profesionalni kartici</w:t>
      </w:r>
      <w:r>
        <w:t>, ki je dostopno na</w:t>
      </w:r>
    </w:p>
    <w:p w:rsidR="009E4EC9" w:rsidRDefault="00027E14" w:rsidP="009E4EC9">
      <w:pPr>
        <w:pStyle w:val="Brezrazmikov"/>
        <w:jc w:val="both"/>
      </w:pPr>
      <w:hyperlink r:id="rId11" w:history="1">
        <w:r w:rsidR="009E4EC9" w:rsidRPr="007077DD">
          <w:rPr>
            <w:rStyle w:val="Hiperpovezava"/>
            <w:sz w:val="20"/>
          </w:rPr>
          <w:t>http://www.zzzs.si/ZZZS/info/egradiva.nsf/o/79042846984E856AC12574DE00397849?OpenDocument</w:t>
        </w:r>
      </w:hyperlink>
      <w:r w:rsidR="009E4EC9">
        <w:t xml:space="preserve">. </w:t>
      </w:r>
    </w:p>
    <w:p w:rsidR="009E4EC9" w:rsidRDefault="009E4EC9" w:rsidP="005258F1">
      <w:pPr>
        <w:pStyle w:val="Brezrazmikov"/>
        <w:jc w:val="both"/>
        <w:rPr>
          <w:b/>
        </w:rPr>
      </w:pPr>
    </w:p>
    <w:p w:rsidR="00035823" w:rsidRPr="00035823" w:rsidRDefault="00035823" w:rsidP="005258F1">
      <w:pPr>
        <w:pStyle w:val="Brezrazmikov"/>
        <w:jc w:val="both"/>
      </w:pPr>
      <w:r>
        <w:t>D</w:t>
      </w:r>
      <w:r w:rsidRPr="00035823">
        <w:t>ostop</w:t>
      </w:r>
      <w:r>
        <w:t xml:space="preserve"> uporabnika</w:t>
      </w:r>
      <w:r w:rsidRPr="00035823">
        <w:t xml:space="preserve"> </w:t>
      </w:r>
      <w:r>
        <w:t>je mogoč</w:t>
      </w:r>
      <w:r w:rsidRPr="00035823">
        <w:t xml:space="preserve"> </w:t>
      </w:r>
      <w:r>
        <w:t>z uporabo digitalnega potrdila</w:t>
      </w:r>
      <w:r w:rsidRPr="00035823">
        <w:t xml:space="preserve"> iz pro</w:t>
      </w:r>
      <w:r>
        <w:t>fesionalne kartice ali digitalnega potrdila</w:t>
      </w:r>
      <w:r w:rsidRPr="00035823">
        <w:t xml:space="preserve"> enega od slovenskih kvalificiranih izdajateljev potrdil. </w:t>
      </w:r>
      <w:r>
        <w:t xml:space="preserve">Uporabnik pri poslovnem subjektu, ki ni pogodbeni partner ZZZS (npr. drug zavezanec za pošiljanje podatkov o cenah zdravil) za dostop ne more uporabljati digitalnega potrdila iz profesionalne kartice, ker ZZZS izdaja profesionalno kartico le za osebe, ki uporabljajo elektronske storitve ZZZS v imenu izvajalcev in dobaviteljev, ki imajo sklenjeno pogodbo z ZZZS. </w:t>
      </w:r>
    </w:p>
    <w:p w:rsidR="00035823" w:rsidRDefault="00035823" w:rsidP="005258F1">
      <w:pPr>
        <w:pStyle w:val="Brezrazmikov"/>
        <w:jc w:val="both"/>
        <w:rPr>
          <w:b/>
        </w:rPr>
      </w:pPr>
    </w:p>
    <w:p w:rsidR="009E4EC9" w:rsidRDefault="009E4EC9" w:rsidP="005258F1">
      <w:pPr>
        <w:pStyle w:val="Brezrazmikov"/>
        <w:jc w:val="both"/>
        <w:rPr>
          <w:b/>
        </w:rPr>
      </w:pPr>
    </w:p>
    <w:p w:rsidR="009E4EC9" w:rsidRDefault="007759A9" w:rsidP="005258F1">
      <w:pPr>
        <w:pStyle w:val="Brezrazmikov"/>
        <w:jc w:val="both"/>
        <w:rPr>
          <w:b/>
        </w:rPr>
      </w:pPr>
      <w:r>
        <w:rPr>
          <w:b/>
        </w:rPr>
        <w:t>2.</w:t>
      </w:r>
      <w:r w:rsidR="009E4EC9">
        <w:rPr>
          <w:b/>
        </w:rPr>
        <w:t xml:space="preserve">2.3. Dodelitev pooblastil za pošiljanje in prevzem podatkov </w:t>
      </w:r>
      <w:r w:rsidR="00C27765">
        <w:rPr>
          <w:b/>
        </w:rPr>
        <w:t xml:space="preserve">o </w:t>
      </w:r>
      <w:r w:rsidR="009E4EC9">
        <w:rPr>
          <w:b/>
        </w:rPr>
        <w:t>cen</w:t>
      </w:r>
      <w:r w:rsidR="00C27765">
        <w:rPr>
          <w:b/>
        </w:rPr>
        <w:t>ah</w:t>
      </w:r>
      <w:r w:rsidR="009E4EC9">
        <w:rPr>
          <w:b/>
        </w:rPr>
        <w:t xml:space="preserve"> zdravil</w:t>
      </w:r>
    </w:p>
    <w:p w:rsidR="009E4EC9" w:rsidRDefault="009E4EC9" w:rsidP="005258F1">
      <w:pPr>
        <w:pStyle w:val="Brezrazmikov"/>
        <w:jc w:val="both"/>
        <w:rPr>
          <w:b/>
        </w:rPr>
      </w:pPr>
    </w:p>
    <w:p w:rsidR="00C27765" w:rsidRDefault="00C27765" w:rsidP="005258F1">
      <w:pPr>
        <w:pStyle w:val="Brezrazmikov"/>
        <w:jc w:val="both"/>
      </w:pPr>
      <w:r>
        <w:t>Zavezanci, ki jih določa Pravilnik o centralni bazi zdravil za uporabo v humani medicini uporabljajo portal za pošiljanje in prevzem podatkov o cenah</w:t>
      </w:r>
      <w:r w:rsidR="004140AF">
        <w:t xml:space="preserve"> (glej poglavja 3.11. – 3.13</w:t>
      </w:r>
      <w:r w:rsidR="009629D3">
        <w:t>.)</w:t>
      </w:r>
      <w:r>
        <w:t>.</w:t>
      </w:r>
    </w:p>
    <w:p w:rsidR="00C27765" w:rsidRDefault="00C27765" w:rsidP="005258F1">
      <w:pPr>
        <w:pStyle w:val="Brezrazmikov"/>
        <w:jc w:val="both"/>
      </w:pPr>
    </w:p>
    <w:p w:rsidR="0089063F" w:rsidRDefault="0089063F" w:rsidP="0089063F">
      <w:pPr>
        <w:pStyle w:val="Brezrazmikov"/>
        <w:jc w:val="both"/>
      </w:pPr>
      <w:r>
        <w:t xml:space="preserve">Pooblastila za </w:t>
      </w:r>
      <w:r w:rsidR="009629D3">
        <w:t xml:space="preserve">uporabo teh funkcionalnosti </w:t>
      </w:r>
      <w:r>
        <w:t xml:space="preserve">odgovorna oseba naroči z obrazcem </w:t>
      </w:r>
      <w:r w:rsidRPr="00B23F54">
        <w:rPr>
          <w:b/>
        </w:rPr>
        <w:t>Prijavni list za uporabo por</w:t>
      </w:r>
      <w:r>
        <w:rPr>
          <w:b/>
        </w:rPr>
        <w:t>tala za izvajalce za imetnike K</w:t>
      </w:r>
      <w:r w:rsidRPr="00B23F54">
        <w:rPr>
          <w:b/>
        </w:rPr>
        <w:t>P</w:t>
      </w:r>
      <w:r>
        <w:rPr>
          <w:b/>
        </w:rPr>
        <w:t>EP</w:t>
      </w:r>
      <w:r w:rsidRPr="00B23F54">
        <w:rPr>
          <w:b/>
        </w:rPr>
        <w:t xml:space="preserve"> ali PK</w:t>
      </w:r>
      <w:r w:rsidRPr="00035823">
        <w:t xml:space="preserve"> </w:t>
      </w:r>
      <w:r w:rsidRPr="00816226">
        <w:t xml:space="preserve">in na njem v rubriki 3 označi pooblastilo </w:t>
      </w:r>
      <w:r>
        <w:rPr>
          <w:b/>
        </w:rPr>
        <w:t>I004</w:t>
      </w:r>
      <w:r w:rsidRPr="005156D7">
        <w:rPr>
          <w:b/>
        </w:rPr>
        <w:t xml:space="preserve"> – U</w:t>
      </w:r>
      <w:r w:rsidR="00C27765">
        <w:rPr>
          <w:b/>
        </w:rPr>
        <w:t>porabnik pošiljk o cenah zdravil</w:t>
      </w:r>
      <w:r>
        <w:t>.</w:t>
      </w:r>
      <w:r>
        <w:rPr>
          <w:b/>
        </w:rPr>
        <w:t xml:space="preserve"> </w:t>
      </w:r>
      <w:r>
        <w:t xml:space="preserve">Obrazec je objavljen kot priloga 4 k </w:t>
      </w:r>
      <w:r w:rsidRPr="00BF506E">
        <w:rPr>
          <w:b/>
        </w:rPr>
        <w:t>Navodilu o profesionalni kartici</w:t>
      </w:r>
      <w:r>
        <w:t>, ki je dostopno na</w:t>
      </w:r>
    </w:p>
    <w:p w:rsidR="0089063F" w:rsidRDefault="00027E14" w:rsidP="0089063F">
      <w:pPr>
        <w:pStyle w:val="Brezrazmikov"/>
        <w:jc w:val="both"/>
      </w:pPr>
      <w:hyperlink r:id="rId12" w:history="1">
        <w:r w:rsidR="0089063F" w:rsidRPr="007077DD">
          <w:rPr>
            <w:rStyle w:val="Hiperpovezava"/>
            <w:sz w:val="20"/>
          </w:rPr>
          <w:t>http://www.zzzs.si/ZZZS/info/egradiva.nsf/o/79042846984E856AC12574DE00397849?OpenDocument</w:t>
        </w:r>
      </w:hyperlink>
      <w:r w:rsidR="0089063F">
        <w:t xml:space="preserve">. </w:t>
      </w:r>
    </w:p>
    <w:p w:rsidR="0089063F" w:rsidRPr="00035823" w:rsidRDefault="0089063F" w:rsidP="005258F1">
      <w:pPr>
        <w:pStyle w:val="Brezrazmikov"/>
        <w:jc w:val="both"/>
      </w:pPr>
    </w:p>
    <w:p w:rsidR="009629D3" w:rsidRPr="00035823" w:rsidRDefault="009629D3" w:rsidP="009629D3">
      <w:pPr>
        <w:pStyle w:val="Brezrazmikov"/>
        <w:jc w:val="both"/>
      </w:pPr>
      <w:r>
        <w:t>D</w:t>
      </w:r>
      <w:r w:rsidRPr="00035823">
        <w:t>ostop</w:t>
      </w:r>
      <w:r>
        <w:t xml:space="preserve"> uporabnika</w:t>
      </w:r>
      <w:r w:rsidRPr="00035823">
        <w:t xml:space="preserve"> </w:t>
      </w:r>
      <w:r>
        <w:t>je mogoč</w:t>
      </w:r>
      <w:r w:rsidRPr="00035823">
        <w:t xml:space="preserve"> </w:t>
      </w:r>
      <w:r>
        <w:t>z uporabo digitalnega potrdila</w:t>
      </w:r>
      <w:r w:rsidRPr="00035823">
        <w:t xml:space="preserve"> iz pro</w:t>
      </w:r>
      <w:r>
        <w:t>fesionalne kartice ali digitalnega potrdila</w:t>
      </w:r>
      <w:r w:rsidRPr="00035823">
        <w:t xml:space="preserve"> enega od slovenskih kvalificiranih izdajateljev potrdil. </w:t>
      </w:r>
      <w:r>
        <w:t>Uporabnik</w:t>
      </w:r>
      <w:r w:rsidR="00027E14">
        <w:t>, ki dostopa v imenu poslovnega subjekta</w:t>
      </w:r>
      <w:r>
        <w:t>, ki ni pogodbeni partner ZZZS</w:t>
      </w:r>
      <w:r w:rsidR="00027E14">
        <w:t>,</w:t>
      </w:r>
      <w:r>
        <w:t xml:space="preserve"> za dostop ne more uporabljati digitalnega potrdila iz profesionalne kartice</w:t>
      </w:r>
      <w:r w:rsidR="00027E14">
        <w:t>, ker ZZZS profesionalnih kartic ne izdaja subjektom, ki niso pogodbeni partnerji ZZZS</w:t>
      </w:r>
      <w:r>
        <w:t xml:space="preserve">. </w:t>
      </w:r>
    </w:p>
    <w:p w:rsidR="008458BE" w:rsidRDefault="008458BE" w:rsidP="005258F1">
      <w:pPr>
        <w:pStyle w:val="Brezrazmikov"/>
        <w:jc w:val="both"/>
      </w:pPr>
    </w:p>
    <w:p w:rsidR="00854510" w:rsidRDefault="00854510" w:rsidP="005258F1">
      <w:pPr>
        <w:pStyle w:val="Brezrazmikov"/>
        <w:jc w:val="both"/>
      </w:pPr>
      <w:r>
        <w:t xml:space="preserve">Uporabnik, ki pridobi zgoraj navedeno pooblastilo, lahko uporablja tudi funkcionalnost za dostop do podatkov o cenah zdravil (glej poglavje 3.6.), saj so podatki centralne baze zdravil podlaga za pripravo in uporabo podatkov o cenah zdravil. </w:t>
      </w:r>
    </w:p>
    <w:p w:rsidR="00854510" w:rsidRDefault="00854510" w:rsidP="005258F1">
      <w:pPr>
        <w:pStyle w:val="Brezrazmikov"/>
        <w:jc w:val="both"/>
      </w:pPr>
    </w:p>
    <w:p w:rsidR="009629D3" w:rsidRDefault="009629D3" w:rsidP="005258F1">
      <w:pPr>
        <w:pStyle w:val="Brezrazmikov"/>
        <w:jc w:val="both"/>
      </w:pPr>
    </w:p>
    <w:p w:rsidR="009E4EC9" w:rsidRPr="009E4EC9" w:rsidRDefault="007759A9" w:rsidP="005258F1">
      <w:pPr>
        <w:pStyle w:val="Brezrazmikov"/>
        <w:jc w:val="both"/>
        <w:rPr>
          <w:b/>
        </w:rPr>
      </w:pPr>
      <w:r>
        <w:rPr>
          <w:b/>
        </w:rPr>
        <w:t>2.</w:t>
      </w:r>
      <w:r w:rsidR="009E4EC9" w:rsidRPr="009E4EC9">
        <w:rPr>
          <w:b/>
        </w:rPr>
        <w:t>2.4. Kam poslati izpolnjen obrazec</w:t>
      </w:r>
    </w:p>
    <w:p w:rsidR="009E4EC9" w:rsidRDefault="009E4EC9" w:rsidP="005258F1">
      <w:pPr>
        <w:pStyle w:val="Brezrazmikov"/>
        <w:jc w:val="both"/>
      </w:pPr>
    </w:p>
    <w:p w:rsidR="00BF506E" w:rsidRDefault="009E1C29" w:rsidP="00F93045">
      <w:pPr>
        <w:pStyle w:val="Brezrazmikov"/>
        <w:jc w:val="both"/>
      </w:pPr>
      <w:r>
        <w:t xml:space="preserve">Podpisan in žigosan </w:t>
      </w:r>
      <w:r w:rsidR="006A4AED">
        <w:t>obrazec</w:t>
      </w:r>
      <w:r>
        <w:t xml:space="preserve"> izvajalec ali dobavitelj posreduje na</w:t>
      </w:r>
      <w:r w:rsidR="00BF506E">
        <w:t xml:space="preserve"> naslov:</w:t>
      </w:r>
    </w:p>
    <w:p w:rsidR="00BF506E" w:rsidRPr="00BF506E" w:rsidRDefault="00BF506E" w:rsidP="00BF506E">
      <w:pPr>
        <w:pStyle w:val="Brezrazmikov"/>
        <w:ind w:left="708"/>
        <w:jc w:val="both"/>
        <w:rPr>
          <w:sz w:val="20"/>
        </w:rPr>
      </w:pPr>
      <w:r w:rsidRPr="00BF506E">
        <w:rPr>
          <w:sz w:val="20"/>
        </w:rPr>
        <w:t>ZZZS</w:t>
      </w:r>
      <w:r w:rsidR="009E1C29" w:rsidRPr="00BF506E">
        <w:rPr>
          <w:sz w:val="20"/>
        </w:rPr>
        <w:t xml:space="preserve"> </w:t>
      </w:r>
    </w:p>
    <w:p w:rsidR="00BF506E" w:rsidRPr="00BF506E" w:rsidRDefault="009E1C29" w:rsidP="00BF506E">
      <w:pPr>
        <w:pStyle w:val="Brezrazmikov"/>
        <w:ind w:left="708"/>
        <w:jc w:val="both"/>
        <w:rPr>
          <w:sz w:val="20"/>
        </w:rPr>
      </w:pPr>
      <w:r w:rsidRPr="00BF506E">
        <w:rPr>
          <w:sz w:val="20"/>
        </w:rPr>
        <w:t>S</w:t>
      </w:r>
      <w:r w:rsidR="00BF506E" w:rsidRPr="00BF506E">
        <w:rPr>
          <w:sz w:val="20"/>
        </w:rPr>
        <w:t>lužba za poslovanje s karticami</w:t>
      </w:r>
      <w:r w:rsidRPr="00BF506E">
        <w:rPr>
          <w:sz w:val="20"/>
        </w:rPr>
        <w:t xml:space="preserve"> </w:t>
      </w:r>
    </w:p>
    <w:p w:rsidR="00BF506E" w:rsidRPr="00BF506E" w:rsidRDefault="00BF506E" w:rsidP="00BF506E">
      <w:pPr>
        <w:pStyle w:val="Brezrazmikov"/>
        <w:ind w:left="708"/>
        <w:jc w:val="both"/>
        <w:rPr>
          <w:sz w:val="20"/>
        </w:rPr>
      </w:pPr>
      <w:r w:rsidRPr="00BF506E">
        <w:rPr>
          <w:sz w:val="20"/>
        </w:rPr>
        <w:t>Miklošičeva</w:t>
      </w:r>
      <w:r w:rsidR="004140AF">
        <w:rPr>
          <w:sz w:val="20"/>
        </w:rPr>
        <w:t xml:space="preserve"> cesta</w:t>
      </w:r>
      <w:r w:rsidRPr="00BF506E">
        <w:rPr>
          <w:sz w:val="20"/>
        </w:rPr>
        <w:t xml:space="preserve"> 24</w:t>
      </w:r>
      <w:r w:rsidR="009E1C29" w:rsidRPr="00BF506E">
        <w:rPr>
          <w:sz w:val="20"/>
        </w:rPr>
        <w:t xml:space="preserve"> </w:t>
      </w:r>
    </w:p>
    <w:p w:rsidR="009E1C29" w:rsidRPr="00BF506E" w:rsidRDefault="009E1C29" w:rsidP="00BF506E">
      <w:pPr>
        <w:pStyle w:val="Brezrazmikov"/>
        <w:ind w:left="708"/>
        <w:jc w:val="both"/>
        <w:rPr>
          <w:sz w:val="20"/>
        </w:rPr>
      </w:pPr>
      <w:r w:rsidRPr="00BF506E">
        <w:rPr>
          <w:sz w:val="20"/>
        </w:rPr>
        <w:t>1507 Ljubljana.</w:t>
      </w:r>
    </w:p>
    <w:p w:rsidR="007F4623" w:rsidRDefault="007F4623" w:rsidP="00F93045">
      <w:pPr>
        <w:pStyle w:val="Brezrazmikov"/>
        <w:jc w:val="both"/>
      </w:pPr>
    </w:p>
    <w:p w:rsidR="009629D3" w:rsidRDefault="009629D3" w:rsidP="00F93045">
      <w:pPr>
        <w:pStyle w:val="Brezrazmikov"/>
        <w:jc w:val="both"/>
      </w:pPr>
    </w:p>
    <w:p w:rsidR="009E4EC9" w:rsidRPr="009E4EC9" w:rsidRDefault="007759A9" w:rsidP="00F93045">
      <w:pPr>
        <w:pStyle w:val="Brezrazmikov"/>
        <w:jc w:val="both"/>
        <w:rPr>
          <w:b/>
        </w:rPr>
      </w:pPr>
      <w:r>
        <w:rPr>
          <w:b/>
        </w:rPr>
        <w:t>2.</w:t>
      </w:r>
      <w:r w:rsidR="009E4EC9" w:rsidRPr="009E4EC9">
        <w:rPr>
          <w:b/>
        </w:rPr>
        <w:t>2.5. Prijava sprememb</w:t>
      </w:r>
    </w:p>
    <w:p w:rsidR="009E4EC9" w:rsidRDefault="009E4EC9" w:rsidP="00F93045">
      <w:pPr>
        <w:pStyle w:val="Brezrazmikov"/>
        <w:jc w:val="both"/>
      </w:pPr>
    </w:p>
    <w:p w:rsidR="009E1C29" w:rsidRDefault="009E1C29" w:rsidP="00F93045">
      <w:pPr>
        <w:pStyle w:val="Brezrazmikov"/>
        <w:jc w:val="both"/>
      </w:pPr>
      <w:r>
        <w:t xml:space="preserve">Izvajalec ali dobavitelj mora poskrbeti, da vsako spremembo </w:t>
      </w:r>
      <w:r w:rsidR="009E4EC9">
        <w:t>pooblastil</w:t>
      </w:r>
      <w:r>
        <w:t xml:space="preserve"> čim prej sporoči na ZZZS, za kar uporabi ist</w:t>
      </w:r>
      <w:r w:rsidR="009E4EC9">
        <w:t>e</w:t>
      </w:r>
      <w:r>
        <w:t xml:space="preserve"> </w:t>
      </w:r>
      <w:r w:rsidR="009E4EC9">
        <w:t>obrazce, kot za prijavo pooblastil</w:t>
      </w:r>
      <w:r>
        <w:t xml:space="preserve">. </w:t>
      </w:r>
    </w:p>
    <w:p w:rsidR="009E1C29" w:rsidRDefault="009E1C29" w:rsidP="00F93045">
      <w:pPr>
        <w:pStyle w:val="Brezrazmikov"/>
        <w:jc w:val="both"/>
      </w:pPr>
    </w:p>
    <w:p w:rsidR="007F4623" w:rsidRDefault="007F4623" w:rsidP="00F93045">
      <w:pPr>
        <w:pStyle w:val="Brezrazmikov"/>
        <w:jc w:val="both"/>
      </w:pPr>
    </w:p>
    <w:p w:rsidR="009629D3" w:rsidRDefault="009629D3" w:rsidP="00F93045">
      <w:pPr>
        <w:pStyle w:val="Brezrazmikov"/>
        <w:jc w:val="both"/>
      </w:pPr>
    </w:p>
    <w:p w:rsidR="007F4623" w:rsidRPr="00993673" w:rsidRDefault="007F4623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>3. Uporaba portala</w:t>
      </w:r>
    </w:p>
    <w:p w:rsidR="007F4623" w:rsidRDefault="007F4623" w:rsidP="00F93045">
      <w:pPr>
        <w:pStyle w:val="Brezrazmikov"/>
        <w:jc w:val="both"/>
      </w:pPr>
    </w:p>
    <w:p w:rsidR="009E1C29" w:rsidRDefault="007F4623" w:rsidP="00F93045">
      <w:pPr>
        <w:pStyle w:val="Brezrazmikov"/>
        <w:jc w:val="both"/>
      </w:pPr>
      <w:r>
        <w:t xml:space="preserve">Portal se nahaja na spletnem naslovu </w:t>
      </w:r>
      <w:hyperlink r:id="rId13" w:history="1">
        <w:r w:rsidRPr="004140AF">
          <w:rPr>
            <w:rStyle w:val="Hiperpovezava"/>
            <w:sz w:val="24"/>
          </w:rPr>
          <w:t>https://izvajalec.zzzs.si</w:t>
        </w:r>
      </w:hyperlink>
      <w:r w:rsidR="00FB1B22">
        <w:t>.</w:t>
      </w:r>
      <w:r w:rsidR="00E62E06">
        <w:t xml:space="preserve"> </w:t>
      </w:r>
    </w:p>
    <w:p w:rsidR="001C3A06" w:rsidRDefault="001C3A06" w:rsidP="00F93045">
      <w:pPr>
        <w:pStyle w:val="Brezrazmikov"/>
        <w:jc w:val="both"/>
      </w:pPr>
    </w:p>
    <w:p w:rsidR="00F93045" w:rsidRDefault="007F4623" w:rsidP="00F93045">
      <w:pPr>
        <w:pStyle w:val="Brezrazmikov"/>
        <w:jc w:val="both"/>
      </w:pPr>
      <w:r>
        <w:t xml:space="preserve">Pri vstopu </w:t>
      </w:r>
      <w:r w:rsidR="00F93045">
        <w:t xml:space="preserve">v </w:t>
      </w:r>
      <w:r>
        <w:t xml:space="preserve">portal </w:t>
      </w:r>
      <w:r w:rsidR="00F93045">
        <w:t>uporabnik izb</w:t>
      </w:r>
      <w:r w:rsidR="00C6233D">
        <w:t>e</w:t>
      </w:r>
      <w:r w:rsidR="00F93045">
        <w:t>r</w:t>
      </w:r>
      <w:r w:rsidR="00C6233D">
        <w:t>e</w:t>
      </w:r>
      <w:r w:rsidR="00F93045">
        <w:t xml:space="preserve"> digitalno potrdilo.</w:t>
      </w:r>
    </w:p>
    <w:p w:rsidR="00F93045" w:rsidRDefault="00F93045" w:rsidP="00F93045">
      <w:pPr>
        <w:pStyle w:val="Brezrazmikov"/>
        <w:jc w:val="both"/>
      </w:pPr>
    </w:p>
    <w:p w:rsidR="009629D3" w:rsidRDefault="009629D3" w:rsidP="00F93045">
      <w:pPr>
        <w:pStyle w:val="Brezrazmikov"/>
        <w:jc w:val="both"/>
      </w:pPr>
    </w:p>
    <w:p w:rsidR="007F4623" w:rsidRPr="00993673" w:rsidRDefault="007F4623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3.1. Vstopna stran</w:t>
      </w:r>
    </w:p>
    <w:p w:rsidR="007F4623" w:rsidRDefault="007F4623" w:rsidP="00F93045">
      <w:pPr>
        <w:pStyle w:val="Brezrazmikov"/>
        <w:jc w:val="both"/>
      </w:pPr>
    </w:p>
    <w:p w:rsidR="009629D3" w:rsidRDefault="007F4623" w:rsidP="00F93045">
      <w:pPr>
        <w:pStyle w:val="Brezrazmikov"/>
        <w:jc w:val="both"/>
      </w:pPr>
      <w:r>
        <w:t xml:space="preserve">Po uspešnem vstopu se prikaže vstopna stran, ki je prikazana na sliki </w:t>
      </w:r>
      <w:r w:rsidR="004140AF">
        <w:t>1</w:t>
      </w:r>
      <w:r w:rsidR="00F93045">
        <w:t>.</w:t>
      </w:r>
      <w:r w:rsidR="005D6CC9">
        <w:t xml:space="preserve"> </w:t>
      </w:r>
    </w:p>
    <w:p w:rsidR="009629D3" w:rsidRDefault="009629D3" w:rsidP="00F93045">
      <w:pPr>
        <w:pStyle w:val="Brezrazmikov"/>
        <w:jc w:val="both"/>
      </w:pPr>
    </w:p>
    <w:p w:rsidR="007F4623" w:rsidRDefault="005D6CC9" w:rsidP="00F93045">
      <w:pPr>
        <w:pStyle w:val="Brezrazmikov"/>
        <w:jc w:val="both"/>
      </w:pPr>
      <w:r>
        <w:t xml:space="preserve">Na vseh slikah v tem navodilu so prikazani izmišljeni podatki. </w:t>
      </w:r>
    </w:p>
    <w:p w:rsidR="00147A09" w:rsidRDefault="00147A09" w:rsidP="00F93045">
      <w:pPr>
        <w:pStyle w:val="Brezrazmikov"/>
        <w:jc w:val="both"/>
      </w:pPr>
    </w:p>
    <w:p w:rsidR="00F93045" w:rsidRDefault="00FE15BA" w:rsidP="00427B3C">
      <w:pPr>
        <w:pStyle w:val="Brezrazmikov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3BC2C2FD" wp14:editId="39BF46D1">
            <wp:extent cx="5873488" cy="2808000"/>
            <wp:effectExtent l="19050" t="19050" r="13335" b="1143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-2" b="35258"/>
                    <a:stretch/>
                  </pic:blipFill>
                  <pic:spPr bwMode="auto">
                    <a:xfrm>
                      <a:off x="0" y="0"/>
                      <a:ext cx="5939790" cy="28396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623" w:rsidRPr="00B1629D" w:rsidRDefault="00F93045" w:rsidP="00F93045">
      <w:pPr>
        <w:pStyle w:val="Brezrazmikov"/>
        <w:jc w:val="center"/>
        <w:rPr>
          <w:b/>
          <w:sz w:val="20"/>
        </w:rPr>
      </w:pPr>
      <w:r w:rsidRPr="00B1629D">
        <w:rPr>
          <w:b/>
          <w:sz w:val="20"/>
        </w:rPr>
        <w:t>S</w:t>
      </w:r>
      <w:r w:rsidR="004140AF">
        <w:rPr>
          <w:b/>
          <w:sz w:val="20"/>
        </w:rPr>
        <w:t>lika 1</w:t>
      </w:r>
      <w:r w:rsidR="007F4623" w:rsidRPr="00B1629D">
        <w:rPr>
          <w:b/>
          <w:sz w:val="20"/>
        </w:rPr>
        <w:t>: vstopna stran portala za izvajalce</w:t>
      </w:r>
      <w:r w:rsidR="00C6233D" w:rsidRPr="00B1629D">
        <w:rPr>
          <w:b/>
          <w:sz w:val="20"/>
        </w:rPr>
        <w:t xml:space="preserve"> in dobavitelje</w:t>
      </w:r>
    </w:p>
    <w:p w:rsidR="000C037A" w:rsidRDefault="000C037A" w:rsidP="00F93045">
      <w:pPr>
        <w:pStyle w:val="Brezrazmikov"/>
        <w:jc w:val="both"/>
      </w:pPr>
    </w:p>
    <w:p w:rsidR="007F4623" w:rsidRDefault="000C037A" w:rsidP="00F93045">
      <w:pPr>
        <w:pStyle w:val="Brezrazmikov"/>
        <w:jc w:val="both"/>
      </w:pPr>
      <w:r>
        <w:t>Na vrhu strani je prikaza</w:t>
      </w:r>
      <w:r w:rsidR="005D6CC9">
        <w:t>n</w:t>
      </w:r>
      <w:r>
        <w:t xml:space="preserve"> naziv izvajalca oz. dobavitelja, v imenu katerega </w:t>
      </w:r>
      <w:r w:rsidR="00C6233D">
        <w:t xml:space="preserve">uporabnik </w:t>
      </w:r>
      <w:r>
        <w:t xml:space="preserve">trenutno uporablja portal. Če je </w:t>
      </w:r>
      <w:r w:rsidR="00C6233D">
        <w:t xml:space="preserve">uporabnik </w:t>
      </w:r>
      <w:r>
        <w:t>pooblaščen za uporabo portala v imenu več izvajalcev oz. dobaviteljev, lahko v seznamu izbere drugega izvajalca oz. dobavitelja. Ob tem se vsebina prikazanih podatkov spremeni v tist</w:t>
      </w:r>
      <w:r w:rsidR="005156D7">
        <w:t>o</w:t>
      </w:r>
      <w:r>
        <w:t xml:space="preserve">, ki veljajo za izbranega izvajalca oz. dobavitelja. </w:t>
      </w:r>
    </w:p>
    <w:p w:rsidR="000C037A" w:rsidRDefault="000C037A" w:rsidP="00F93045">
      <w:pPr>
        <w:pStyle w:val="Brezrazmikov"/>
        <w:jc w:val="both"/>
      </w:pPr>
    </w:p>
    <w:p w:rsidR="009629D3" w:rsidRDefault="009629D3" w:rsidP="00F93045">
      <w:pPr>
        <w:pStyle w:val="Brezrazmikov"/>
        <w:jc w:val="both"/>
      </w:pPr>
      <w:r>
        <w:t>Na levi strani je prikazan meni, s pomočjo katerega uporabnik dostopa do funkcionalnosti portala, za katere je pooblaščen.</w:t>
      </w:r>
    </w:p>
    <w:p w:rsidR="009629D3" w:rsidRDefault="009629D3" w:rsidP="00F93045">
      <w:pPr>
        <w:pStyle w:val="Brezrazmikov"/>
        <w:jc w:val="both"/>
      </w:pPr>
    </w:p>
    <w:p w:rsidR="007F4623" w:rsidRDefault="009629D3" w:rsidP="00F93045">
      <w:pPr>
        <w:pStyle w:val="Brezrazmikov"/>
        <w:jc w:val="both"/>
      </w:pPr>
      <w:r>
        <w:t>Pogodbenim partnerjem ZZZS so na</w:t>
      </w:r>
      <w:r w:rsidR="007F4623">
        <w:t xml:space="preserve"> tej strani prikazan</w:t>
      </w:r>
      <w:r w:rsidR="009355E9">
        <w:t>i</w:t>
      </w:r>
      <w:r w:rsidR="007F4623">
        <w:t xml:space="preserve"> </w:t>
      </w:r>
      <w:r w:rsidR="000C037A">
        <w:t xml:space="preserve">tudi </w:t>
      </w:r>
      <w:r w:rsidR="007F4623">
        <w:t>podatk</w:t>
      </w:r>
      <w:r w:rsidR="00217D90">
        <w:t>i</w:t>
      </w:r>
      <w:r w:rsidR="007F4623">
        <w:t xml:space="preserve"> o številu pošiljk, ki jih je ZZZS pripravil za izvajalca oz. dobavitelj</w:t>
      </w:r>
      <w:r w:rsidR="004E7EB3">
        <w:t>a (ceniki</w:t>
      </w:r>
      <w:r w:rsidR="00427B3C">
        <w:t xml:space="preserve">, </w:t>
      </w:r>
      <w:r w:rsidR="006260C8">
        <w:t>obdobni obračuni, podatki o izbirah osebnih zdravnikov in podatki obračuna zdravstvenih storitev</w:t>
      </w:r>
      <w:r w:rsidR="004E7EB3">
        <w:t>)</w:t>
      </w:r>
      <w:r w:rsidR="007F4623">
        <w:t xml:space="preserve"> in jih ta še ni prenesel v svoj informacijski sistem. Z gumbi za pregled pošiljk uporabnik pridobi podrobne podatke o teh pošiljkah.</w:t>
      </w:r>
      <w:r>
        <w:t xml:space="preserve"> </w:t>
      </w:r>
    </w:p>
    <w:p w:rsidR="00B1629D" w:rsidRDefault="00B1629D" w:rsidP="00F93045">
      <w:pPr>
        <w:pStyle w:val="Brezrazmikov"/>
        <w:jc w:val="both"/>
      </w:pPr>
    </w:p>
    <w:p w:rsidR="009629D3" w:rsidRDefault="009629D3" w:rsidP="00F93045">
      <w:pPr>
        <w:pStyle w:val="Brezrazmikov"/>
        <w:jc w:val="both"/>
      </w:pPr>
    </w:p>
    <w:p w:rsidR="007F4623" w:rsidRPr="00993673" w:rsidRDefault="007F4623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3.2. Ceniki</w:t>
      </w:r>
    </w:p>
    <w:p w:rsidR="007F4623" w:rsidRDefault="007F4623" w:rsidP="00F93045">
      <w:pPr>
        <w:pStyle w:val="Brezrazmikov"/>
        <w:jc w:val="both"/>
      </w:pPr>
    </w:p>
    <w:p w:rsidR="007F4623" w:rsidRDefault="007F4623" w:rsidP="00F93045">
      <w:pPr>
        <w:pStyle w:val="Brezrazmikov"/>
        <w:jc w:val="both"/>
      </w:pPr>
      <w:r>
        <w:t xml:space="preserve">Z uporabo menijske izbire </w:t>
      </w:r>
      <w:r w:rsidR="00C6233D">
        <w:t xml:space="preserve">»Ceniki« </w:t>
      </w:r>
      <w:r w:rsidR="004E7EB3">
        <w:t>se prikaže</w:t>
      </w:r>
      <w:r>
        <w:t xml:space="preserve"> seznam pošiljk s podatki o cenah</w:t>
      </w:r>
      <w:r w:rsidR="006260C8">
        <w:t xml:space="preserve"> in spremembah cen</w:t>
      </w:r>
      <w:r>
        <w:t xml:space="preserve"> za obračun zdravstvenih storitev in izdanih materialov v breme obveznega zdravstvenega zavarovanja. </w:t>
      </w:r>
      <w:r w:rsidR="004E7EB3">
        <w:t xml:space="preserve">Primer seznama </w:t>
      </w:r>
      <w:r w:rsidR="004140AF">
        <w:t>je prikazan na sliki 2</w:t>
      </w:r>
      <w:r w:rsidR="009273FD">
        <w:t>.</w:t>
      </w:r>
    </w:p>
    <w:p w:rsidR="009273FD" w:rsidRDefault="009273FD" w:rsidP="00F93045">
      <w:pPr>
        <w:pStyle w:val="Brezrazmikov"/>
        <w:jc w:val="both"/>
      </w:pPr>
    </w:p>
    <w:p w:rsidR="004E7EB3" w:rsidRDefault="00B8382F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7A0C90C5" wp14:editId="4F1AD565">
            <wp:extent cx="5939790" cy="4693861"/>
            <wp:effectExtent l="19050" t="19050" r="22860" b="1206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938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B1629D" w:rsidRDefault="004140AF" w:rsidP="004E7EB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2</w:t>
      </w:r>
      <w:r w:rsidR="004E7EB3" w:rsidRPr="00B1629D">
        <w:rPr>
          <w:b/>
          <w:sz w:val="20"/>
        </w:rPr>
        <w:t>: Ceniki za izvajalca oz. dobavitelja</w:t>
      </w:r>
    </w:p>
    <w:p w:rsidR="004E7EB3" w:rsidRDefault="004E7EB3" w:rsidP="00F93045">
      <w:pPr>
        <w:pStyle w:val="Brezrazmikov"/>
        <w:jc w:val="both"/>
      </w:pPr>
    </w:p>
    <w:p w:rsidR="000C037A" w:rsidRDefault="000C037A" w:rsidP="00F93045">
      <w:pPr>
        <w:pStyle w:val="Brezrazmikov"/>
        <w:jc w:val="both"/>
      </w:pPr>
      <w:r>
        <w:t xml:space="preserve">Uporabnik </w:t>
      </w:r>
      <w:r w:rsidR="00427B3C">
        <w:t>na tem mestu</w:t>
      </w:r>
      <w:r>
        <w:t xml:space="preserve"> podatke cenika prenese v informacijski sistem izvajalca oz. dobavitelja. Pre</w:t>
      </w:r>
      <w:r w:rsidR="00B8382F">
        <w:t xml:space="preserve">nos opravi s pritiskom na gumb </w:t>
      </w:r>
      <w:r w:rsidR="00B8382F">
        <w:rPr>
          <w:noProof/>
          <w:lang w:eastAsia="sl-SI"/>
        </w:rPr>
        <w:drawing>
          <wp:inline distT="0" distB="0" distL="0" distR="0" wp14:anchorId="537958E2" wp14:editId="7153C418">
            <wp:extent cx="138737" cy="13873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82F">
        <w:t>.</w:t>
      </w:r>
      <w:r>
        <w:t xml:space="preserve"> Posamezen cenik lahko prenese večkrat (če je npr. prenesene podatke pomotoma zbrisal).</w:t>
      </w:r>
      <w:r w:rsidR="00C6233D">
        <w:t xml:space="preserve"> Ob prenosu cenika</w:t>
      </w:r>
      <w:r w:rsidR="001C3A06">
        <w:t>,</w:t>
      </w:r>
      <w:r w:rsidR="00C6233D">
        <w:t xml:space="preserve"> se v seznamu zabeležijo podatki o prevzemu: ime uporabnika, datum in čas prevzema. Če je bil cenik prevzet večkrat, so na tem seznamu podatki o zadnjem prevzemu.</w:t>
      </w:r>
    </w:p>
    <w:p w:rsidR="00C6233D" w:rsidRDefault="00C6233D" w:rsidP="00F93045">
      <w:pPr>
        <w:pStyle w:val="Brezrazmikov"/>
        <w:jc w:val="both"/>
      </w:pPr>
      <w:r>
        <w:t xml:space="preserve">Znak </w:t>
      </w:r>
      <w:r w:rsidR="00B1629D">
        <w:rPr>
          <w:noProof/>
          <w:lang w:eastAsia="sl-SI"/>
        </w:rPr>
        <w:drawing>
          <wp:inline distT="0" distB="0" distL="0" distR="0" wp14:anchorId="3596BF6F" wp14:editId="733AE2C2">
            <wp:extent cx="151200" cy="144000"/>
            <wp:effectExtent l="0" t="0" r="1270" b="88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864">
        <w:t xml:space="preserve">  označuje cenike, ki so pripravljeni za prevzem, a še niso bili prevzeti.</w:t>
      </w:r>
    </w:p>
    <w:p w:rsidR="000C037A" w:rsidRDefault="000C037A" w:rsidP="00F93045">
      <w:pPr>
        <w:pStyle w:val="Brezrazmikov"/>
        <w:jc w:val="both"/>
      </w:pPr>
    </w:p>
    <w:p w:rsidR="007077DD" w:rsidRDefault="007077DD" w:rsidP="007077DD">
      <w:pPr>
        <w:pStyle w:val="Brezrazmikov"/>
        <w:jc w:val="both"/>
      </w:pPr>
      <w:r>
        <w:t xml:space="preserve">Nabor in struktura podatkov pošiljk cenikov sta opisani v </w:t>
      </w:r>
      <w:r w:rsidRPr="00BF506E">
        <w:rPr>
          <w:b/>
        </w:rPr>
        <w:t>Tehničnem navodilu za elektronski prenos podatkov o cenikih za obračun zdravstvenih storitev</w:t>
      </w:r>
      <w:r>
        <w:t>, ki je dostopno na tem naslovu:</w:t>
      </w:r>
    </w:p>
    <w:p w:rsidR="007077DD" w:rsidRPr="007077DD" w:rsidRDefault="00027E14" w:rsidP="007077DD">
      <w:pPr>
        <w:pStyle w:val="Brezrazmikov"/>
        <w:rPr>
          <w:sz w:val="20"/>
        </w:rPr>
      </w:pPr>
      <w:hyperlink r:id="rId18" w:anchor="_Section2" w:history="1">
        <w:r w:rsidR="007077DD" w:rsidRPr="007077DD">
          <w:rPr>
            <w:rStyle w:val="Hiperpovezava"/>
            <w:sz w:val="20"/>
          </w:rPr>
          <w:t>http://www.zzzs.si/ZZZS/info/egradiva.nsf/0/62f77444201898c4c1257c9f004928b0?OpenDocument#_Section2</w:t>
        </w:r>
      </w:hyperlink>
      <w:r w:rsidR="007077DD" w:rsidRPr="007077DD">
        <w:rPr>
          <w:sz w:val="20"/>
        </w:rPr>
        <w:t xml:space="preserve"> </w:t>
      </w:r>
    </w:p>
    <w:p w:rsidR="007077DD" w:rsidRDefault="007077DD" w:rsidP="00F93045">
      <w:pPr>
        <w:pStyle w:val="Brezrazmikov"/>
        <w:jc w:val="both"/>
      </w:pPr>
    </w:p>
    <w:p w:rsidR="004E7EB3" w:rsidRDefault="009273FD" w:rsidP="00F93045">
      <w:pPr>
        <w:pStyle w:val="Brezrazmikov"/>
        <w:jc w:val="both"/>
      </w:pPr>
      <w:r>
        <w:t>Uporabnik z izborom naslova cenika</w:t>
      </w:r>
      <w:r w:rsidR="00552786">
        <w:t xml:space="preserve"> (modro besedilo</w:t>
      </w:r>
      <w:r w:rsidR="003D260E">
        <w:t xml:space="preserve"> v seznamu</w:t>
      </w:r>
      <w:r w:rsidR="007077DD">
        <w:t>)</w:t>
      </w:r>
      <w:r w:rsidR="004E7EB3">
        <w:t xml:space="preserve"> dobi pregled vsebine cenika. </w:t>
      </w:r>
      <w:r w:rsidR="00C6233D">
        <w:t>P</w:t>
      </w:r>
      <w:r w:rsidR="004E7EB3">
        <w:t xml:space="preserve">rimer prikaza </w:t>
      </w:r>
      <w:r w:rsidR="00C6233D">
        <w:t xml:space="preserve">je na </w:t>
      </w:r>
      <w:r w:rsidR="004E7EB3">
        <w:t>slik</w:t>
      </w:r>
      <w:r w:rsidR="00C6233D">
        <w:t>i</w:t>
      </w:r>
      <w:r w:rsidR="004140AF">
        <w:t xml:space="preserve"> 3</w:t>
      </w:r>
      <w:r w:rsidR="004E7EB3">
        <w:t xml:space="preserve">. </w:t>
      </w:r>
    </w:p>
    <w:p w:rsidR="004E7EB3" w:rsidRDefault="004E7EB3" w:rsidP="00F93045">
      <w:pPr>
        <w:pStyle w:val="Brezrazmikov"/>
        <w:jc w:val="both"/>
      </w:pPr>
    </w:p>
    <w:p w:rsidR="004E7EB3" w:rsidRDefault="00B8382F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351A19B9" wp14:editId="4559A19A">
            <wp:extent cx="5939790" cy="5411865"/>
            <wp:effectExtent l="19050" t="19050" r="22860" b="177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11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B1629D" w:rsidRDefault="004140AF" w:rsidP="00F15F00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3</w:t>
      </w:r>
      <w:r w:rsidR="004E7EB3" w:rsidRPr="00B1629D">
        <w:rPr>
          <w:b/>
          <w:sz w:val="20"/>
        </w:rPr>
        <w:t>: Prikaz vsebine cenika</w:t>
      </w:r>
    </w:p>
    <w:p w:rsidR="004E7EB3" w:rsidRDefault="004E7EB3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273FD" w:rsidRDefault="00833864" w:rsidP="00F93045">
      <w:pPr>
        <w:pStyle w:val="Brezrazmikov"/>
        <w:jc w:val="both"/>
      </w:pPr>
      <w:r>
        <w:lastRenderedPageBreak/>
        <w:t>Z izbiro</w:t>
      </w:r>
      <w:r w:rsidR="009273FD">
        <w:t xml:space="preserve"> gumb</w:t>
      </w:r>
      <w:r>
        <w:t>a</w:t>
      </w:r>
      <w:r w:rsidR="004E7EB3">
        <w:t xml:space="preserve"> </w:t>
      </w:r>
      <w:r w:rsidR="00B8382F">
        <w:rPr>
          <w:noProof/>
          <w:lang w:eastAsia="sl-SI"/>
        </w:rPr>
        <w:drawing>
          <wp:inline distT="0" distB="0" distL="0" distR="0" wp14:anchorId="1A997128" wp14:editId="0B96C7B4">
            <wp:extent cx="176574" cy="17657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868" cy="1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FD">
        <w:t xml:space="preserve"> </w:t>
      </w:r>
      <w:r>
        <w:t xml:space="preserve">se </w:t>
      </w:r>
      <w:r w:rsidR="009273FD">
        <w:t xml:space="preserve">prikaže </w:t>
      </w:r>
      <w:r w:rsidR="004E7EB3">
        <w:t>vsebin</w:t>
      </w:r>
      <w:r>
        <w:t>a</w:t>
      </w:r>
      <w:r w:rsidR="004E7EB3">
        <w:t xml:space="preserve"> cenika </w:t>
      </w:r>
      <w:r w:rsidR="009273FD">
        <w:t>v obliki, primerni za tiskanje</w:t>
      </w:r>
      <w:r w:rsidR="004140AF">
        <w:t>, kot je prikazano na sliki 4</w:t>
      </w:r>
      <w:r w:rsidR="009273FD">
        <w:t xml:space="preserve">. </w:t>
      </w:r>
    </w:p>
    <w:p w:rsidR="009273FD" w:rsidRDefault="009273FD" w:rsidP="00F93045">
      <w:pPr>
        <w:pStyle w:val="Brezrazmikov"/>
        <w:jc w:val="both"/>
      </w:pPr>
    </w:p>
    <w:p w:rsidR="004E7EB3" w:rsidRDefault="00B8382F" w:rsidP="00B8382F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3277F266" wp14:editId="3E9AFAC3">
            <wp:extent cx="4826641" cy="4490019"/>
            <wp:effectExtent l="19050" t="19050" r="12065" b="2540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8969" cy="4492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9D2262" w:rsidRDefault="004140AF" w:rsidP="004E7EB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4</w:t>
      </w:r>
      <w:r w:rsidR="004E7EB3" w:rsidRPr="009D2262">
        <w:rPr>
          <w:b/>
          <w:sz w:val="20"/>
        </w:rPr>
        <w:t>: Prikaz vsebine cenika v obliki za tiskanje</w:t>
      </w:r>
    </w:p>
    <w:p w:rsidR="004E7EB3" w:rsidRDefault="004E7EB3" w:rsidP="00F93045">
      <w:pPr>
        <w:pStyle w:val="Brezrazmikov"/>
        <w:jc w:val="both"/>
      </w:pPr>
    </w:p>
    <w:p w:rsidR="006260C8" w:rsidRPr="00993673" w:rsidRDefault="006260C8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3.3. Obdobni obračuni</w:t>
      </w:r>
    </w:p>
    <w:p w:rsidR="006260C8" w:rsidRDefault="006260C8" w:rsidP="00F93045">
      <w:pPr>
        <w:pStyle w:val="Brezrazmikov"/>
        <w:jc w:val="both"/>
        <w:rPr>
          <w:b/>
        </w:rPr>
      </w:pPr>
    </w:p>
    <w:p w:rsidR="006260C8" w:rsidRDefault="00552786" w:rsidP="006260C8">
      <w:pPr>
        <w:pStyle w:val="Brezrazmikov"/>
        <w:jc w:val="both"/>
      </w:pPr>
      <w:r>
        <w:t>M</w:t>
      </w:r>
      <w:r w:rsidR="006260C8">
        <w:t>enijsk</w:t>
      </w:r>
      <w:r>
        <w:t>a</w:t>
      </w:r>
      <w:r w:rsidR="006260C8">
        <w:t xml:space="preserve"> izbir</w:t>
      </w:r>
      <w:r>
        <w:t>a</w:t>
      </w:r>
      <w:r w:rsidR="006260C8">
        <w:t xml:space="preserve"> »Obdobni obračuni« </w:t>
      </w:r>
      <w:r>
        <w:t xml:space="preserve">je namenjena </w:t>
      </w:r>
      <w:r w:rsidR="006260C8">
        <w:t>prika</w:t>
      </w:r>
      <w:r>
        <w:t>zu</w:t>
      </w:r>
      <w:r w:rsidR="006260C8">
        <w:t xml:space="preserve"> seznam</w:t>
      </w:r>
      <w:r>
        <w:t>a</w:t>
      </w:r>
      <w:r w:rsidR="006260C8">
        <w:t xml:space="preserve"> pošiljk s podatki za pripravo obdobnih obračunov in popravkov obračunov. Primer seznama je prikazan na sliki </w:t>
      </w:r>
      <w:r w:rsidR="004140AF">
        <w:t>5</w:t>
      </w:r>
      <w:r w:rsidR="006260C8">
        <w:t>.</w:t>
      </w:r>
    </w:p>
    <w:p w:rsidR="006260C8" w:rsidRDefault="006260C8" w:rsidP="00F93045">
      <w:pPr>
        <w:pStyle w:val="Brezrazmikov"/>
        <w:jc w:val="both"/>
        <w:rPr>
          <w:b/>
        </w:rPr>
      </w:pPr>
    </w:p>
    <w:p w:rsidR="006260C8" w:rsidRDefault="00906161" w:rsidP="00F93045">
      <w:pPr>
        <w:pStyle w:val="Brezrazmikov"/>
        <w:jc w:val="both"/>
        <w:rPr>
          <w:b/>
        </w:rPr>
      </w:pPr>
      <w:r>
        <w:rPr>
          <w:noProof/>
          <w:lang w:eastAsia="sl-SI"/>
        </w:rPr>
        <w:drawing>
          <wp:inline distT="0" distB="0" distL="0" distR="0" wp14:anchorId="5A92DE29" wp14:editId="4F61A422">
            <wp:extent cx="5939790" cy="2822758"/>
            <wp:effectExtent l="19050" t="19050" r="22860" b="158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2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60C8" w:rsidRPr="007148BA" w:rsidRDefault="004140AF" w:rsidP="00F15F00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5</w:t>
      </w:r>
      <w:r w:rsidR="006260C8" w:rsidRPr="007148BA">
        <w:rPr>
          <w:b/>
          <w:sz w:val="20"/>
        </w:rPr>
        <w:t xml:space="preserve">: </w:t>
      </w:r>
      <w:r w:rsidR="007148BA">
        <w:rPr>
          <w:b/>
          <w:sz w:val="20"/>
        </w:rPr>
        <w:t>Podatki za obdobne obračune</w:t>
      </w:r>
    </w:p>
    <w:p w:rsidR="006260C8" w:rsidRDefault="006260C8" w:rsidP="00F93045">
      <w:pPr>
        <w:pStyle w:val="Brezrazmikov"/>
        <w:jc w:val="both"/>
        <w:rPr>
          <w:b/>
        </w:rPr>
      </w:pPr>
    </w:p>
    <w:p w:rsidR="007148BA" w:rsidRDefault="007148BA" w:rsidP="00F93045">
      <w:pPr>
        <w:pStyle w:val="Brezrazmikov"/>
        <w:jc w:val="both"/>
      </w:pPr>
      <w:r>
        <w:t>Na enak način, kot pri podatkih cenikov</w:t>
      </w:r>
      <w:r w:rsidR="00552786">
        <w:t>,</w:t>
      </w:r>
      <w:r>
        <w:t xml:space="preserve"> je uporabniku na voljo prenos podatkov v njegov informacijski sistem. Dostopen je tudi spremni dopis v PDF obliki. Prikazan</w:t>
      </w:r>
      <w:r w:rsidR="00552786">
        <w:t>e so informacije ali je podatke izvajalec že prenesel</w:t>
      </w:r>
      <w:r>
        <w:t xml:space="preserve">. </w:t>
      </w:r>
    </w:p>
    <w:p w:rsidR="007148BA" w:rsidRDefault="007148BA" w:rsidP="00F93045">
      <w:pPr>
        <w:pStyle w:val="Brezrazmikov"/>
        <w:jc w:val="both"/>
      </w:pPr>
    </w:p>
    <w:p w:rsidR="007077DD" w:rsidRDefault="007077DD" w:rsidP="007077DD">
      <w:pPr>
        <w:pStyle w:val="Brezrazmikov"/>
        <w:jc w:val="both"/>
      </w:pPr>
      <w:r>
        <w:t xml:space="preserve">Nabor in struktura podatkov pošiljk obdobnih obračunov sta opisani v </w:t>
      </w:r>
      <w:r w:rsidRPr="00BF506E">
        <w:rPr>
          <w:b/>
        </w:rPr>
        <w:t>Tehničnem navodilu za elektronski prenos podatkov o cenikih za obračun zdravstvenih storitev</w:t>
      </w:r>
      <w:r>
        <w:t>, ki je dostopno na tem naslovu:</w:t>
      </w:r>
    </w:p>
    <w:p w:rsidR="007077DD" w:rsidRPr="007077DD" w:rsidRDefault="00027E14" w:rsidP="007077DD">
      <w:pPr>
        <w:pStyle w:val="Brezrazmikov"/>
        <w:rPr>
          <w:sz w:val="20"/>
        </w:rPr>
      </w:pPr>
      <w:hyperlink r:id="rId23" w:anchor="_Section2" w:history="1">
        <w:r w:rsidR="007077DD" w:rsidRPr="007077DD">
          <w:rPr>
            <w:rStyle w:val="Hiperpovezava"/>
            <w:sz w:val="20"/>
          </w:rPr>
          <w:t>http://www.zzzs.si/ZZZS/info/egradiva.nsf/0/62f77444201898c4c1257c9f004928b0?OpenDocument#_Section2</w:t>
        </w:r>
      </w:hyperlink>
      <w:r w:rsidR="007077DD" w:rsidRPr="007077DD">
        <w:rPr>
          <w:sz w:val="20"/>
        </w:rPr>
        <w:t xml:space="preserve"> </w:t>
      </w:r>
    </w:p>
    <w:p w:rsidR="007077DD" w:rsidRDefault="007077DD" w:rsidP="00F93045">
      <w:pPr>
        <w:pStyle w:val="Brezrazmikov"/>
        <w:jc w:val="both"/>
      </w:pPr>
    </w:p>
    <w:p w:rsidR="007148BA" w:rsidRPr="007148BA" w:rsidRDefault="007148BA" w:rsidP="00F93045">
      <w:pPr>
        <w:pStyle w:val="Brezrazmikov"/>
        <w:jc w:val="both"/>
      </w:pPr>
      <w:r>
        <w:t xml:space="preserve">Z izborom naslova obdobnega obračuna (modro besedilo) uporabnik pridobi podrobne podatke obdobnega obračuna v enaki obliki, kot pri cenikih. </w:t>
      </w:r>
    </w:p>
    <w:p w:rsidR="007148BA" w:rsidRDefault="007148BA" w:rsidP="00F93045">
      <w:pPr>
        <w:pStyle w:val="Brezrazmikov"/>
        <w:jc w:val="both"/>
        <w:rPr>
          <w:b/>
        </w:rPr>
      </w:pPr>
    </w:p>
    <w:p w:rsidR="007148BA" w:rsidRDefault="007148BA" w:rsidP="00F93045">
      <w:pPr>
        <w:pStyle w:val="Brezrazmikov"/>
        <w:jc w:val="both"/>
        <w:rPr>
          <w:b/>
        </w:rPr>
      </w:pPr>
    </w:p>
    <w:p w:rsidR="007148BA" w:rsidRPr="00993673" w:rsidRDefault="007148BA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3.4. Izbire osebnih zdravnikov</w:t>
      </w:r>
    </w:p>
    <w:p w:rsidR="007148BA" w:rsidRDefault="007148BA" w:rsidP="00F93045">
      <w:pPr>
        <w:pStyle w:val="Brezrazmikov"/>
        <w:jc w:val="both"/>
        <w:rPr>
          <w:b/>
        </w:rPr>
      </w:pPr>
    </w:p>
    <w:p w:rsidR="001C3A06" w:rsidRDefault="00552786" w:rsidP="00F93045">
      <w:pPr>
        <w:pStyle w:val="Brezrazmikov"/>
        <w:jc w:val="both"/>
      </w:pPr>
      <w:r w:rsidRPr="00552786">
        <w:t>Me</w:t>
      </w:r>
      <w:r>
        <w:t>nijska postavka »Izbire osebnih zdravnikov« je namenjena prevzemu pošiljk s podatki o prekin</w:t>
      </w:r>
      <w:r w:rsidR="00E62E06">
        <w:t>itvah</w:t>
      </w:r>
      <w:r>
        <w:t xml:space="preserve"> izbir osebnih zdravnikov izvajalca in za prevzem naročenih pošiljk podatkov aktivnih izbir zdravnikov izvajalca. Primer prika</w:t>
      </w:r>
      <w:r w:rsidR="004140AF">
        <w:t>za podatkov se nahaja na sliki 6</w:t>
      </w:r>
      <w:r>
        <w:t xml:space="preserve">. </w:t>
      </w:r>
    </w:p>
    <w:p w:rsidR="001C3A06" w:rsidRDefault="001C3A06" w:rsidP="00F93045">
      <w:pPr>
        <w:pStyle w:val="Brezrazmikov"/>
        <w:jc w:val="both"/>
      </w:pPr>
    </w:p>
    <w:p w:rsidR="005A727E" w:rsidRDefault="00552786" w:rsidP="00F93045">
      <w:pPr>
        <w:pStyle w:val="Brezrazmikov"/>
        <w:jc w:val="both"/>
      </w:pPr>
      <w:r>
        <w:t>Funkcionalnost je na voljo le uporabnikom, ki do portala dostopajo s profesionalno kartico in pooblastilom</w:t>
      </w:r>
      <w:r w:rsidR="005A727E">
        <w:t xml:space="preserve"> </w:t>
      </w:r>
    </w:p>
    <w:p w:rsidR="005A727E" w:rsidRDefault="005A727E" w:rsidP="005A727E">
      <w:pPr>
        <w:pStyle w:val="Brezrazmikov"/>
        <w:ind w:firstLine="708"/>
        <w:jc w:val="both"/>
      </w:pPr>
      <w:r>
        <w:t xml:space="preserve">19 – Uporabnik pošiljk za izmenjavo podatkov </w:t>
      </w:r>
    </w:p>
    <w:p w:rsidR="00147A09" w:rsidRDefault="00147A09" w:rsidP="00F93045">
      <w:pPr>
        <w:pStyle w:val="Brezrazmikov"/>
        <w:jc w:val="both"/>
      </w:pPr>
    </w:p>
    <w:p w:rsidR="007148BA" w:rsidRDefault="005A727E" w:rsidP="00F93045">
      <w:pPr>
        <w:pStyle w:val="Brezrazmikov"/>
        <w:jc w:val="both"/>
      </w:pPr>
      <w:r>
        <w:t xml:space="preserve">ter hkrati pooblastilom </w:t>
      </w:r>
      <w:r w:rsidR="00552786">
        <w:t>ene od naslednjih skupin</w:t>
      </w:r>
      <w:r w:rsidR="008B214B">
        <w:t xml:space="preserve"> imetnikov profesionalne kartice </w:t>
      </w:r>
      <w:r w:rsidR="00552786">
        <w:t>:</w:t>
      </w:r>
    </w:p>
    <w:p w:rsidR="00552786" w:rsidRDefault="00552786" w:rsidP="001C3A06">
      <w:pPr>
        <w:pStyle w:val="Brezrazmikov"/>
        <w:ind w:left="708"/>
        <w:jc w:val="both"/>
      </w:pPr>
      <w:r>
        <w:t>1 - Izbrani osebni zdravnik (Splošni, družinski, šolski, IOZ v DSO, pediater),</w:t>
      </w:r>
    </w:p>
    <w:p w:rsidR="00552786" w:rsidRDefault="00552786" w:rsidP="001C3A06">
      <w:pPr>
        <w:pStyle w:val="Brezrazmikov"/>
        <w:ind w:left="708"/>
        <w:jc w:val="both"/>
      </w:pPr>
      <w:r>
        <w:t>2 - Izbrani osebni zdravnik (Ginekolog),</w:t>
      </w:r>
    </w:p>
    <w:p w:rsidR="00552786" w:rsidRDefault="00552786" w:rsidP="001C3A06">
      <w:pPr>
        <w:pStyle w:val="Brezrazmikov"/>
        <w:ind w:left="708"/>
        <w:jc w:val="both"/>
      </w:pPr>
      <w:r>
        <w:t>3 - Izbrani osebni zdravnik (Zobozdravnik),</w:t>
      </w:r>
    </w:p>
    <w:p w:rsidR="00552786" w:rsidRDefault="00552786" w:rsidP="001C3A06">
      <w:pPr>
        <w:pStyle w:val="Brezrazmikov"/>
        <w:ind w:left="708"/>
        <w:jc w:val="both"/>
      </w:pPr>
      <w:r>
        <w:t>4 – Drugi zdravstveni delavec,</w:t>
      </w:r>
    </w:p>
    <w:p w:rsidR="00552786" w:rsidRDefault="00552786" w:rsidP="001C3A06">
      <w:pPr>
        <w:pStyle w:val="Brezrazmikov"/>
        <w:ind w:left="708"/>
        <w:jc w:val="both"/>
      </w:pPr>
      <w:r>
        <w:t>1</w:t>
      </w:r>
      <w:r w:rsidR="00955173">
        <w:t>7 – Medicinska sestra,</w:t>
      </w:r>
    </w:p>
    <w:p w:rsidR="00955173" w:rsidRDefault="00955173" w:rsidP="001C3A06">
      <w:pPr>
        <w:pStyle w:val="Brezrazmikov"/>
        <w:ind w:left="708"/>
        <w:jc w:val="both"/>
      </w:pPr>
      <w:r>
        <w:t xml:space="preserve">20 - </w:t>
      </w:r>
      <w:r w:rsidR="00237E65" w:rsidRPr="00237E65">
        <w:t>Diplomirana medicinska sestra v referenčni ambulanti</w:t>
      </w:r>
      <w:r w:rsidR="00147A09">
        <w:t>.</w:t>
      </w:r>
    </w:p>
    <w:p w:rsidR="00552786" w:rsidRDefault="00552786" w:rsidP="00F93045">
      <w:pPr>
        <w:pStyle w:val="Brezrazmikov"/>
        <w:jc w:val="both"/>
        <w:rPr>
          <w:b/>
        </w:rPr>
      </w:pPr>
    </w:p>
    <w:p w:rsidR="00552786" w:rsidRDefault="00906161" w:rsidP="00F93045">
      <w:pPr>
        <w:pStyle w:val="Brezrazmikov"/>
        <w:jc w:val="both"/>
        <w:rPr>
          <w:b/>
        </w:rPr>
      </w:pPr>
      <w:r>
        <w:rPr>
          <w:noProof/>
          <w:lang w:eastAsia="sl-SI"/>
        </w:rPr>
        <w:drawing>
          <wp:inline distT="0" distB="0" distL="0" distR="0" wp14:anchorId="6FE29300" wp14:editId="622E615B">
            <wp:extent cx="5939790" cy="3026098"/>
            <wp:effectExtent l="19050" t="19050" r="22860" b="222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6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48BA" w:rsidRPr="00E62E06" w:rsidRDefault="00E62E06" w:rsidP="00E62E06">
      <w:pPr>
        <w:pStyle w:val="Brezrazmikov"/>
        <w:jc w:val="center"/>
        <w:rPr>
          <w:b/>
          <w:sz w:val="20"/>
        </w:rPr>
      </w:pPr>
      <w:r w:rsidRPr="00E62E06">
        <w:rPr>
          <w:b/>
          <w:sz w:val="20"/>
        </w:rPr>
        <w:t xml:space="preserve">Slika </w:t>
      </w:r>
      <w:r w:rsidR="004140AF">
        <w:rPr>
          <w:b/>
          <w:sz w:val="20"/>
        </w:rPr>
        <w:t>6</w:t>
      </w:r>
      <w:r w:rsidRPr="00E62E06">
        <w:rPr>
          <w:b/>
          <w:sz w:val="20"/>
        </w:rPr>
        <w:t>:</w:t>
      </w:r>
      <w:r>
        <w:rPr>
          <w:b/>
          <w:sz w:val="20"/>
        </w:rPr>
        <w:t xml:space="preserve"> Podatki o prekinitvah in aktivnih izbirah osebnih zdravnikov</w:t>
      </w:r>
    </w:p>
    <w:p w:rsidR="00E62E06" w:rsidRDefault="00E62E06" w:rsidP="00F93045">
      <w:pPr>
        <w:pStyle w:val="Brezrazmikov"/>
        <w:jc w:val="both"/>
      </w:pPr>
    </w:p>
    <w:p w:rsidR="007148BA" w:rsidRDefault="00552786" w:rsidP="00F93045">
      <w:pPr>
        <w:pStyle w:val="Brezrazmikov"/>
        <w:jc w:val="both"/>
        <w:rPr>
          <w:b/>
        </w:rPr>
      </w:pPr>
      <w:r>
        <w:t xml:space="preserve">S pritiskom na gumb </w:t>
      </w:r>
      <w:r>
        <w:rPr>
          <w:noProof/>
          <w:lang w:eastAsia="sl-SI"/>
        </w:rPr>
        <w:drawing>
          <wp:inline distT="0" distB="0" distL="0" distR="0" wp14:anchorId="2859D1BA" wp14:editId="18CF951B">
            <wp:extent cx="138737" cy="138737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CCF">
        <w:t>,</w:t>
      </w:r>
      <w:r>
        <w:t xml:space="preserve"> lahko uporabnik prenese podatke v svoj informacijski sistem. Na seznamu so podane informacije o prenosu podatkov (kdo in kdaj jih je prenesel). </w:t>
      </w:r>
    </w:p>
    <w:p w:rsidR="007148BA" w:rsidRDefault="007148BA" w:rsidP="00F93045">
      <w:pPr>
        <w:pStyle w:val="Brezrazmikov"/>
        <w:jc w:val="both"/>
        <w:rPr>
          <w:b/>
        </w:rPr>
      </w:pPr>
    </w:p>
    <w:p w:rsidR="007077DD" w:rsidRDefault="007077DD" w:rsidP="007077DD">
      <w:pPr>
        <w:pStyle w:val="Brezrazmikov"/>
        <w:jc w:val="both"/>
      </w:pPr>
      <w:r>
        <w:t xml:space="preserve">Nabor in struktura podatkov pošiljk sta opisani v </w:t>
      </w:r>
      <w:r w:rsidRPr="00BF506E">
        <w:rPr>
          <w:b/>
        </w:rPr>
        <w:t>Tehničnem navodilu za elektronski prenos podatkov o izbirah osebnih zdravnikov</w:t>
      </w:r>
      <w:r>
        <w:t>, ki je dostopno na tem naslovu:</w:t>
      </w:r>
    </w:p>
    <w:p w:rsidR="007077DD" w:rsidRPr="007077DD" w:rsidRDefault="00027E14" w:rsidP="00F93045">
      <w:pPr>
        <w:pStyle w:val="Brezrazmikov"/>
        <w:jc w:val="both"/>
        <w:rPr>
          <w:rFonts w:cstheme="minorHAnsi"/>
          <w:bCs/>
          <w:color w:val="000000"/>
          <w:sz w:val="20"/>
          <w:szCs w:val="18"/>
          <w:shd w:val="clear" w:color="auto" w:fill="FFFFFF"/>
        </w:rPr>
      </w:pPr>
      <w:hyperlink r:id="rId25" w:history="1">
        <w:r w:rsidR="007077DD" w:rsidRPr="007077DD">
          <w:rPr>
            <w:rStyle w:val="Hiperpovezava"/>
            <w:rFonts w:cstheme="minorHAnsi"/>
            <w:bCs/>
            <w:sz w:val="20"/>
            <w:szCs w:val="18"/>
            <w:shd w:val="clear" w:color="auto" w:fill="FFFFFF"/>
          </w:rPr>
          <w:t>http://www.zzzs.si/ZZZS/info/egradiva.nsf/o/7127AE57AB7999CCC1257C9F004ADE8A?OpenDocument</w:t>
        </w:r>
      </w:hyperlink>
      <w:r w:rsidR="007077DD" w:rsidRPr="007077DD">
        <w:rPr>
          <w:rFonts w:cstheme="minorHAnsi"/>
          <w:bCs/>
          <w:color w:val="000000"/>
          <w:sz w:val="20"/>
          <w:szCs w:val="18"/>
          <w:shd w:val="clear" w:color="auto" w:fill="FFFFFF"/>
        </w:rPr>
        <w:t xml:space="preserve"> </w:t>
      </w:r>
    </w:p>
    <w:p w:rsidR="00F3589D" w:rsidRDefault="00F3589D" w:rsidP="00F93045">
      <w:pPr>
        <w:pStyle w:val="Brezrazmikov"/>
        <w:jc w:val="both"/>
        <w:rPr>
          <w:b/>
        </w:rPr>
      </w:pPr>
    </w:p>
    <w:p w:rsidR="007077DD" w:rsidRDefault="007077DD" w:rsidP="00F93045">
      <w:pPr>
        <w:pStyle w:val="Brezrazmikov"/>
        <w:jc w:val="both"/>
        <w:rPr>
          <w:b/>
        </w:rPr>
      </w:pPr>
    </w:p>
    <w:p w:rsidR="00176042" w:rsidRPr="00993673" w:rsidRDefault="00176042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3.5. Izjeme med storitvami</w:t>
      </w:r>
    </w:p>
    <w:p w:rsidR="00176042" w:rsidRDefault="00176042" w:rsidP="00F93045">
      <w:pPr>
        <w:pStyle w:val="Brezrazmikov"/>
        <w:jc w:val="both"/>
        <w:rPr>
          <w:b/>
        </w:rPr>
      </w:pPr>
    </w:p>
    <w:p w:rsidR="00176042" w:rsidRDefault="00176042" w:rsidP="00F93045">
      <w:pPr>
        <w:pStyle w:val="Brezrazmikov"/>
        <w:jc w:val="both"/>
      </w:pPr>
      <w:r w:rsidRPr="00176042">
        <w:t>Menijska izbira »Izjeme med storitvami«</w:t>
      </w:r>
      <w:r>
        <w:t xml:space="preserve"> omogoča prevzem pošiljk s podatki o storitvah</w:t>
      </w:r>
      <w:r w:rsidR="00322CCF">
        <w:t xml:space="preserve"> - izjemah</w:t>
      </w:r>
      <w:r>
        <w:t xml:space="preserve">, ki jih izvajalec glede na pogodbo z ZZZS lahko obračuna v breme zdravstvenega zavarovanja. To so storitve, ki jih lahko obračunajo samo nekateri </w:t>
      </w:r>
      <w:r w:rsidR="00322CCF">
        <w:t xml:space="preserve">izvajalci. ZZZS objavlja te pošiljke, ko pride do sprememb nabora storitev. V pošiljki so vedno podatki vseh storitev, ki so izjema. </w:t>
      </w:r>
    </w:p>
    <w:p w:rsidR="00322CCF" w:rsidRDefault="00322CCF" w:rsidP="00F93045">
      <w:pPr>
        <w:pStyle w:val="Brezrazmikov"/>
        <w:jc w:val="both"/>
      </w:pPr>
    </w:p>
    <w:p w:rsidR="00322CCF" w:rsidRDefault="00322CCF" w:rsidP="00F93045">
      <w:pPr>
        <w:pStyle w:val="Brezrazmikov"/>
        <w:jc w:val="both"/>
      </w:pPr>
      <w:r>
        <w:t>Primer strani s prikazom sezn</w:t>
      </w:r>
      <w:r w:rsidR="004140AF">
        <w:t>ama pošiljk se nahaja na sliki 7</w:t>
      </w:r>
      <w:r>
        <w:t xml:space="preserve">. </w:t>
      </w:r>
    </w:p>
    <w:p w:rsidR="00322CCF" w:rsidRDefault="00322CCF" w:rsidP="00F93045">
      <w:pPr>
        <w:pStyle w:val="Brezrazmikov"/>
        <w:jc w:val="both"/>
      </w:pPr>
    </w:p>
    <w:p w:rsidR="00322CCF" w:rsidRDefault="00997313" w:rsidP="00F93045">
      <w:pPr>
        <w:pStyle w:val="Brezrazmikov"/>
        <w:jc w:val="both"/>
        <w:rPr>
          <w:b/>
        </w:rPr>
      </w:pPr>
      <w:r>
        <w:rPr>
          <w:noProof/>
          <w:lang w:eastAsia="sl-SI"/>
        </w:rPr>
        <w:drawing>
          <wp:inline distT="0" distB="0" distL="0" distR="0" wp14:anchorId="5C6D236D" wp14:editId="4E031CD1">
            <wp:extent cx="5939790" cy="3169446"/>
            <wp:effectExtent l="19050" t="19050" r="22860" b="1206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94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76042" w:rsidRDefault="004140AF" w:rsidP="00322CCF">
      <w:pPr>
        <w:pStyle w:val="Brezrazmikov"/>
        <w:jc w:val="center"/>
        <w:rPr>
          <w:b/>
        </w:rPr>
      </w:pPr>
      <w:r>
        <w:rPr>
          <w:b/>
          <w:sz w:val="20"/>
        </w:rPr>
        <w:t>Slika 7</w:t>
      </w:r>
      <w:r w:rsidR="00322CCF" w:rsidRPr="00322CCF">
        <w:rPr>
          <w:b/>
          <w:sz w:val="20"/>
        </w:rPr>
        <w:t>: Podatki o izjemah med storitvami</w:t>
      </w:r>
    </w:p>
    <w:p w:rsidR="00322CCF" w:rsidRDefault="00322CCF" w:rsidP="00F93045">
      <w:pPr>
        <w:pStyle w:val="Brezrazmikov"/>
        <w:jc w:val="both"/>
        <w:rPr>
          <w:b/>
        </w:rPr>
      </w:pPr>
    </w:p>
    <w:p w:rsidR="00322CCF" w:rsidRDefault="00322CCF" w:rsidP="00322CCF">
      <w:pPr>
        <w:pStyle w:val="Brezrazmikov"/>
        <w:jc w:val="both"/>
        <w:rPr>
          <w:b/>
        </w:rPr>
      </w:pPr>
      <w:r>
        <w:t xml:space="preserve">S pritiskom na gumb </w:t>
      </w:r>
      <w:r>
        <w:rPr>
          <w:noProof/>
          <w:lang w:eastAsia="sl-SI"/>
        </w:rPr>
        <w:drawing>
          <wp:inline distT="0" distB="0" distL="0" distR="0" wp14:anchorId="50B66595" wp14:editId="0063EEEF">
            <wp:extent cx="138737" cy="138737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lahko uporabnik prenese podatke v svoj informacijski sistem. Na seznamu so podane informacije o prenosu podatkov (kdo in kdaj jih je prenesel). </w:t>
      </w:r>
    </w:p>
    <w:p w:rsidR="00322CCF" w:rsidRDefault="00322CCF" w:rsidP="00F93045">
      <w:pPr>
        <w:pStyle w:val="Brezrazmikov"/>
        <w:jc w:val="both"/>
        <w:rPr>
          <w:b/>
        </w:rPr>
      </w:pPr>
    </w:p>
    <w:p w:rsidR="007077DD" w:rsidRDefault="007077DD" w:rsidP="007077DD">
      <w:pPr>
        <w:pStyle w:val="Brezrazmikov"/>
        <w:jc w:val="both"/>
      </w:pPr>
      <w:r>
        <w:t xml:space="preserve">Nabor in struktura podatkov pošiljk o izjemah med storitvami sta opisani v </w:t>
      </w:r>
      <w:r w:rsidRPr="00BF506E">
        <w:rPr>
          <w:b/>
        </w:rPr>
        <w:t>Tehničnem navodilu za elektronski prenos podatkov o izjemah med storitvami</w:t>
      </w:r>
      <w:r>
        <w:t>, ki jih obračunava izvajalec in je dostopno na tem naslovu:</w:t>
      </w:r>
    </w:p>
    <w:p w:rsidR="007077DD" w:rsidRPr="007077DD" w:rsidRDefault="00027E14" w:rsidP="007077DD">
      <w:pPr>
        <w:pStyle w:val="Brezrazmikov"/>
        <w:jc w:val="both"/>
      </w:pPr>
      <w:hyperlink r:id="rId27" w:history="1">
        <w:r w:rsidR="007077DD" w:rsidRPr="007077DD">
          <w:rPr>
            <w:rStyle w:val="Hiperpovezava"/>
            <w:sz w:val="20"/>
          </w:rPr>
          <w:t>http://www.zzzs.si/zzzs/info/egradiva.nsf/o/D44103DB60992D2CC1257E89002E9A21?OpenDocument</w:t>
        </w:r>
      </w:hyperlink>
      <w:r w:rsidR="007077DD" w:rsidRPr="007077DD">
        <w:rPr>
          <w:sz w:val="20"/>
        </w:rPr>
        <w:t xml:space="preserve"> </w:t>
      </w:r>
    </w:p>
    <w:p w:rsidR="00322CCF" w:rsidRDefault="00322CCF" w:rsidP="00F93045">
      <w:pPr>
        <w:pStyle w:val="Brezrazmikov"/>
        <w:jc w:val="both"/>
        <w:rPr>
          <w:b/>
        </w:rPr>
      </w:pPr>
    </w:p>
    <w:p w:rsidR="007077DD" w:rsidRDefault="007077DD" w:rsidP="00F93045">
      <w:pPr>
        <w:pStyle w:val="Brezrazmikov"/>
        <w:jc w:val="both"/>
        <w:rPr>
          <w:b/>
        </w:rPr>
      </w:pPr>
    </w:p>
    <w:p w:rsidR="00DB2BEC" w:rsidRPr="00F07B17" w:rsidRDefault="00DB2BEC" w:rsidP="00F93045">
      <w:pPr>
        <w:pStyle w:val="Brezrazmikov"/>
        <w:jc w:val="both"/>
        <w:rPr>
          <w:b/>
          <w:sz w:val="24"/>
        </w:rPr>
      </w:pPr>
      <w:r w:rsidRPr="00F07B17">
        <w:rPr>
          <w:b/>
          <w:sz w:val="24"/>
        </w:rPr>
        <w:t>3.6. Centralna baza zdravil</w:t>
      </w:r>
    </w:p>
    <w:p w:rsidR="00DB2BEC" w:rsidRDefault="00DB2BEC" w:rsidP="00F93045">
      <w:pPr>
        <w:pStyle w:val="Brezrazmikov"/>
        <w:jc w:val="both"/>
        <w:rPr>
          <w:b/>
        </w:rPr>
      </w:pPr>
    </w:p>
    <w:p w:rsidR="00DB2BEC" w:rsidRDefault="00DB2BEC" w:rsidP="00F93045">
      <w:pPr>
        <w:pStyle w:val="Brezrazmikov"/>
        <w:jc w:val="both"/>
      </w:pPr>
      <w:r>
        <w:t>Menijska izbira »Centralna baza zdravil« je namenjena prevzemu pošiljk s podatki Centralne baze zdravil.</w:t>
      </w:r>
      <w:r w:rsidR="009346FF">
        <w:t xml:space="preserve"> </w:t>
      </w:r>
      <w:r>
        <w:t xml:space="preserve">Na vrhu seznama je pošiljka z zadnjimi veljavnimi podatki vseh zdravil. Pod njo so pošiljke, ki vsebujejo spremembe podatkov in </w:t>
      </w:r>
      <w:r w:rsidR="009346FF">
        <w:t>sicer</w:t>
      </w:r>
      <w:r>
        <w:t xml:space="preserve"> samo </w:t>
      </w:r>
      <w:r w:rsidR="005D22AF">
        <w:t xml:space="preserve">za </w:t>
      </w:r>
      <w:r>
        <w:t>zdravila, pri katerih so se ob posamezni objav</w:t>
      </w:r>
      <w:r w:rsidR="004140AF">
        <w:t>i podatki spremenili. Na sliki 8</w:t>
      </w:r>
      <w:r>
        <w:t xml:space="preserve"> je prikazan primer seznama.</w:t>
      </w:r>
    </w:p>
    <w:p w:rsidR="00DB2BEC" w:rsidRDefault="00DB2BEC" w:rsidP="00F93045">
      <w:pPr>
        <w:pStyle w:val="Brezrazmikov"/>
        <w:jc w:val="both"/>
      </w:pPr>
    </w:p>
    <w:p w:rsidR="009346FF" w:rsidRDefault="009346FF" w:rsidP="00F93045">
      <w:pPr>
        <w:pStyle w:val="Brezrazmikov"/>
        <w:jc w:val="both"/>
      </w:pPr>
    </w:p>
    <w:p w:rsidR="009346FF" w:rsidRDefault="009346FF" w:rsidP="00F93045">
      <w:pPr>
        <w:pStyle w:val="Brezrazmikov"/>
        <w:jc w:val="both"/>
      </w:pPr>
    </w:p>
    <w:p w:rsidR="009346FF" w:rsidRDefault="009346FF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548CEAA6" wp14:editId="079480CB">
            <wp:extent cx="5939790" cy="4640185"/>
            <wp:effectExtent l="19050" t="19050" r="22860" b="273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40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2D08" w:rsidRDefault="004140AF" w:rsidP="009346FF">
      <w:pPr>
        <w:pStyle w:val="Brezrazmikov"/>
        <w:jc w:val="center"/>
      </w:pPr>
      <w:r>
        <w:rPr>
          <w:b/>
          <w:sz w:val="20"/>
        </w:rPr>
        <w:t>Slika 8</w:t>
      </w:r>
      <w:r w:rsidR="009346FF" w:rsidRPr="009D2262">
        <w:rPr>
          <w:b/>
          <w:sz w:val="20"/>
        </w:rPr>
        <w:t xml:space="preserve">: </w:t>
      </w:r>
      <w:r w:rsidR="009346FF">
        <w:rPr>
          <w:b/>
          <w:sz w:val="20"/>
        </w:rPr>
        <w:t>Pošiljke s podatki Centralne baze zdravil</w:t>
      </w:r>
    </w:p>
    <w:p w:rsidR="009346FF" w:rsidRDefault="009346FF" w:rsidP="00DB2BEC">
      <w:pPr>
        <w:pStyle w:val="Brezrazmikov"/>
        <w:jc w:val="both"/>
      </w:pPr>
    </w:p>
    <w:p w:rsidR="00194F75" w:rsidRDefault="00194F75" w:rsidP="00DB2BEC">
      <w:pPr>
        <w:pStyle w:val="Brezrazmikov"/>
        <w:jc w:val="both"/>
      </w:pPr>
      <w:r>
        <w:t xml:space="preserve">Z gumbi na vrhu seznama (Cel seznam/Vsa zdravila/Zdravila, kjer spremembe) se lahko izbere katere vrste pošiljk se prikažejo na seznamu. Privzeto je prikazan cel seznam. Uporabnik lahko skrajša </w:t>
      </w:r>
      <w:r w:rsidR="00137E94">
        <w:t xml:space="preserve">seznam tako, da prikaže samo pošiljki s podatki vseh zdravil ali samo pošiljke s podatki zdravil, pri katerih je v posamezni objavi prišlo do sprememb. </w:t>
      </w:r>
    </w:p>
    <w:p w:rsidR="00137E94" w:rsidRDefault="00137E94" w:rsidP="00DB2BEC">
      <w:pPr>
        <w:pStyle w:val="Brezrazmikov"/>
        <w:jc w:val="both"/>
      </w:pPr>
    </w:p>
    <w:p w:rsidR="00DB2BEC" w:rsidRDefault="00DB2BEC" w:rsidP="00DB2BEC">
      <w:pPr>
        <w:pStyle w:val="Brezrazmikov"/>
        <w:jc w:val="both"/>
        <w:rPr>
          <w:b/>
        </w:rPr>
      </w:pPr>
      <w:r>
        <w:t xml:space="preserve">S pritiskom na gumb </w:t>
      </w:r>
      <w:r>
        <w:rPr>
          <w:noProof/>
          <w:lang w:eastAsia="sl-SI"/>
        </w:rPr>
        <w:drawing>
          <wp:inline distT="0" distB="0" distL="0" distR="0" wp14:anchorId="7F28A201" wp14:editId="54DC01FD">
            <wp:extent cx="138737" cy="13873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lahko uporabnik prenese podatke v svoj informacijski sistem. Na seznamu so podane informacije o prenosu podatkov (kdo in kdaj jih je prenesel). </w:t>
      </w:r>
    </w:p>
    <w:p w:rsidR="00DB2BEC" w:rsidRDefault="00DB2BEC" w:rsidP="00DB2BEC">
      <w:pPr>
        <w:pStyle w:val="Brezrazmikov"/>
        <w:jc w:val="both"/>
        <w:rPr>
          <w:b/>
        </w:rPr>
      </w:pPr>
    </w:p>
    <w:p w:rsidR="00DB2BEC" w:rsidRDefault="00DB2BEC" w:rsidP="00DB2BEC">
      <w:pPr>
        <w:pStyle w:val="Brezrazmikov"/>
        <w:jc w:val="both"/>
      </w:pPr>
      <w:r>
        <w:t xml:space="preserve">Nabor in struktura podatkov pošiljk </w:t>
      </w:r>
      <w:r w:rsidR="009346FF">
        <w:t>Centralne baze zdravil</w:t>
      </w:r>
      <w:r>
        <w:t xml:space="preserve"> sta opisani v </w:t>
      </w:r>
      <w:r w:rsidRPr="00DB2BEC">
        <w:rPr>
          <w:b/>
        </w:rPr>
        <w:t>Tehnično navodilo za elektronski prenos podatkov Centralne baze zdravil v obliki XML</w:t>
      </w:r>
      <w:r>
        <w:t xml:space="preserve"> in je dostopno na tem naslovu:</w:t>
      </w:r>
    </w:p>
    <w:p w:rsidR="00DB2BEC" w:rsidRPr="00E52D08" w:rsidRDefault="00027E14" w:rsidP="00DB2BEC">
      <w:pPr>
        <w:pStyle w:val="Brezrazmikov"/>
        <w:jc w:val="both"/>
      </w:pPr>
      <w:hyperlink r:id="rId29" w:history="1">
        <w:r w:rsidR="00E52D08" w:rsidRPr="00E52D08">
          <w:rPr>
            <w:rStyle w:val="Hiperpovezava"/>
          </w:rPr>
          <w:t>http://www.zzzs.si/ZZZS/info/egradiva.nsf/o/E7741E0CC0EC0BEBC1257EC2002A0505?OpenDocument</w:t>
        </w:r>
      </w:hyperlink>
      <w:r w:rsidR="00E52D08" w:rsidRPr="00E52D08">
        <w:t xml:space="preserve"> </w:t>
      </w:r>
    </w:p>
    <w:p w:rsidR="00DB2BEC" w:rsidRDefault="00DB2BEC" w:rsidP="00F93045">
      <w:pPr>
        <w:pStyle w:val="Brezrazmikov"/>
        <w:jc w:val="both"/>
        <w:rPr>
          <w:b/>
        </w:rPr>
      </w:pPr>
    </w:p>
    <w:p w:rsidR="00DB2BEC" w:rsidRDefault="00DB2BEC" w:rsidP="00F93045">
      <w:pPr>
        <w:pStyle w:val="Brezrazmikov"/>
        <w:jc w:val="both"/>
        <w:rPr>
          <w:b/>
        </w:rPr>
      </w:pPr>
    </w:p>
    <w:p w:rsidR="009273FD" w:rsidRPr="00993673" w:rsidRDefault="009273FD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</w:t>
      </w:r>
      <w:r w:rsidR="004140AF">
        <w:rPr>
          <w:b/>
          <w:sz w:val="24"/>
        </w:rPr>
        <w:t>7</w:t>
      </w:r>
      <w:r w:rsidRPr="00993673">
        <w:rPr>
          <w:b/>
          <w:sz w:val="24"/>
        </w:rPr>
        <w:t>. Oddaja pošiljke s podatki obračuna</w:t>
      </w:r>
    </w:p>
    <w:p w:rsidR="009273FD" w:rsidRDefault="009273FD" w:rsidP="00F93045">
      <w:pPr>
        <w:pStyle w:val="Brezrazmikov"/>
        <w:jc w:val="both"/>
      </w:pPr>
    </w:p>
    <w:p w:rsidR="004E7EB3" w:rsidRDefault="009273FD" w:rsidP="00F93045">
      <w:pPr>
        <w:pStyle w:val="Brezrazmikov"/>
        <w:jc w:val="both"/>
      </w:pPr>
      <w:r>
        <w:t xml:space="preserve">Z uporabo menijske izbire </w:t>
      </w:r>
      <w:r w:rsidR="009D2262">
        <w:t>»</w:t>
      </w:r>
      <w:r w:rsidR="005239EB">
        <w:t>Pošiljanje podatkov na ZZ</w:t>
      </w:r>
      <w:r w:rsidR="00833864">
        <w:t>Z</w:t>
      </w:r>
      <w:r w:rsidR="005239EB">
        <w:t>S</w:t>
      </w:r>
      <w:r w:rsidR="00833864">
        <w:t>«</w:t>
      </w:r>
      <w:r w:rsidR="009D2262">
        <w:t>,</w:t>
      </w:r>
      <w:r w:rsidR="00FA3497">
        <w:t xml:space="preserve"> s</w:t>
      </w:r>
      <w:r>
        <w:t xml:space="preserve">e prikaže stran za </w:t>
      </w:r>
      <w:r w:rsidR="00833864">
        <w:t xml:space="preserve">pošiljanje (oddajo) </w:t>
      </w:r>
      <w:r>
        <w:t xml:space="preserve">pošiljke </w:t>
      </w:r>
      <w:r w:rsidR="00833864">
        <w:t xml:space="preserve">za </w:t>
      </w:r>
      <w:r>
        <w:t>obračun zdravstvenih storitev in izdanih materialov</w:t>
      </w:r>
      <w:r w:rsidR="00833864">
        <w:t>, kot je prikazano na</w:t>
      </w:r>
      <w:r w:rsidR="004E7EB3">
        <w:t xml:space="preserve"> slik</w:t>
      </w:r>
      <w:r w:rsidR="00833864">
        <w:t>i</w:t>
      </w:r>
      <w:r w:rsidR="00E62E06">
        <w:t xml:space="preserve"> </w:t>
      </w:r>
      <w:r w:rsidR="004140AF">
        <w:t>9</w:t>
      </w:r>
      <w:r w:rsidR="004E7EB3">
        <w:t>.</w:t>
      </w:r>
    </w:p>
    <w:p w:rsidR="004E7EB3" w:rsidRDefault="004E7EB3" w:rsidP="00F93045">
      <w:pPr>
        <w:pStyle w:val="Brezrazmikov"/>
        <w:jc w:val="both"/>
      </w:pPr>
    </w:p>
    <w:p w:rsidR="004E7EB3" w:rsidRDefault="00997313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22AFADF6" wp14:editId="48B183D8">
            <wp:extent cx="5939790" cy="5375238"/>
            <wp:effectExtent l="19050" t="19050" r="22860" b="165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7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9D2262" w:rsidRDefault="00E62E06" w:rsidP="004E7EB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4140AF">
        <w:rPr>
          <w:b/>
          <w:sz w:val="20"/>
        </w:rPr>
        <w:t>9</w:t>
      </w:r>
      <w:r w:rsidR="004E7EB3" w:rsidRPr="009D2262">
        <w:rPr>
          <w:b/>
          <w:sz w:val="20"/>
        </w:rPr>
        <w:t xml:space="preserve">: </w:t>
      </w:r>
      <w:r w:rsidR="00833864" w:rsidRPr="009D2262">
        <w:rPr>
          <w:b/>
          <w:sz w:val="20"/>
        </w:rPr>
        <w:t xml:space="preserve">Stran </w:t>
      </w:r>
      <w:r w:rsidR="004E7EB3" w:rsidRPr="009D2262">
        <w:rPr>
          <w:b/>
          <w:sz w:val="20"/>
        </w:rPr>
        <w:t xml:space="preserve">za </w:t>
      </w:r>
      <w:r w:rsidR="00833864" w:rsidRPr="009D2262">
        <w:rPr>
          <w:b/>
          <w:sz w:val="20"/>
        </w:rPr>
        <w:t xml:space="preserve">pošiljanje </w:t>
      </w:r>
      <w:r w:rsidR="004E7EB3" w:rsidRPr="009D2262">
        <w:rPr>
          <w:b/>
          <w:sz w:val="20"/>
        </w:rPr>
        <w:t xml:space="preserve">podatkov </w:t>
      </w:r>
      <w:r w:rsidR="00833864" w:rsidRPr="009D2262">
        <w:rPr>
          <w:b/>
          <w:sz w:val="20"/>
        </w:rPr>
        <w:t xml:space="preserve">za </w:t>
      </w:r>
      <w:r w:rsidR="004E7EB3" w:rsidRPr="009D2262">
        <w:rPr>
          <w:b/>
          <w:sz w:val="20"/>
        </w:rPr>
        <w:t>obračun</w:t>
      </w:r>
    </w:p>
    <w:p w:rsidR="004E7EB3" w:rsidRDefault="004E7EB3" w:rsidP="00F93045">
      <w:pPr>
        <w:pStyle w:val="Brezrazmikov"/>
        <w:jc w:val="both"/>
      </w:pPr>
    </w:p>
    <w:p w:rsidR="00BF506E" w:rsidRDefault="00833864" w:rsidP="00F93045">
      <w:pPr>
        <w:pStyle w:val="Brezrazmikov"/>
        <w:jc w:val="both"/>
      </w:pPr>
      <w:r>
        <w:t>U</w:t>
      </w:r>
      <w:r w:rsidR="004E7EB3">
        <w:t xml:space="preserve">porabnik </w:t>
      </w:r>
      <w:r w:rsidR="009273FD">
        <w:t>vpi</w:t>
      </w:r>
      <w:r>
        <w:t>še</w:t>
      </w:r>
      <w:r w:rsidR="004E7EB3">
        <w:t xml:space="preserve"> </w:t>
      </w:r>
      <w:r w:rsidR="00FA3497">
        <w:t xml:space="preserve">datum priprave pošiljke, </w:t>
      </w:r>
      <w:r w:rsidR="009273FD">
        <w:t>zaporedno številko pošiljke</w:t>
      </w:r>
      <w:r w:rsidR="00FA3497">
        <w:t xml:space="preserve"> znotraj tega dne</w:t>
      </w:r>
      <w:r w:rsidR="009273FD">
        <w:t>, kr</w:t>
      </w:r>
      <w:r>
        <w:t>a</w:t>
      </w:r>
      <w:r w:rsidR="009273FD">
        <w:t>tek opis (komenta</w:t>
      </w:r>
      <w:r w:rsidR="004E7EB3">
        <w:t>r</w:t>
      </w:r>
      <w:r w:rsidR="009273FD">
        <w:t>) in prip</w:t>
      </w:r>
      <w:r>
        <w:t>n</w:t>
      </w:r>
      <w:r w:rsidR="004E7EB3">
        <w:t>e</w:t>
      </w:r>
      <w:r w:rsidR="009273FD">
        <w:t xml:space="preserve"> datoteko s podatki obračuna. Datoteka mora biti pripravljena</w:t>
      </w:r>
      <w:r w:rsidR="00BF506E">
        <w:t xml:space="preserve">, kot določa </w:t>
      </w:r>
      <w:r w:rsidR="00BF506E" w:rsidRPr="00BF506E">
        <w:rPr>
          <w:b/>
        </w:rPr>
        <w:t>Tehnično navodilo za pripravo in elektronsko izmenjevanje podatkov obračuna zdravstvenih storitev in izdanih materialov</w:t>
      </w:r>
      <w:r w:rsidR="00BF506E">
        <w:t>, ki je dostopno na naslovu</w:t>
      </w:r>
    </w:p>
    <w:p w:rsidR="009273FD" w:rsidRDefault="00027E14" w:rsidP="00F93045">
      <w:pPr>
        <w:pStyle w:val="Brezrazmikov"/>
        <w:jc w:val="both"/>
      </w:pPr>
      <w:hyperlink r:id="rId31" w:history="1">
        <w:r w:rsidR="00BF506E" w:rsidRPr="00BF506E">
          <w:rPr>
            <w:rStyle w:val="Hiperpovezava"/>
            <w:sz w:val="20"/>
          </w:rPr>
          <w:t>http://www.zzzs.si/zzzs/info/egradiva.nsf/o/D680A6E802C175FFC1257C9F0047174E?OpenDocument</w:t>
        </w:r>
      </w:hyperlink>
      <w:r w:rsidR="009273FD">
        <w:t xml:space="preserve">. </w:t>
      </w:r>
    </w:p>
    <w:p w:rsidR="009273FD" w:rsidRDefault="009273FD" w:rsidP="00F93045">
      <w:pPr>
        <w:pStyle w:val="Brezrazmikov"/>
        <w:jc w:val="both"/>
      </w:pPr>
    </w:p>
    <w:p w:rsidR="009273FD" w:rsidRDefault="00833864" w:rsidP="00F93045">
      <w:pPr>
        <w:pStyle w:val="Brezrazmikov"/>
        <w:jc w:val="both"/>
      </w:pPr>
      <w:r>
        <w:t>Z izbiro</w:t>
      </w:r>
      <w:r w:rsidR="009273FD">
        <w:t xml:space="preserve"> gumb</w:t>
      </w:r>
      <w:r>
        <w:t xml:space="preserve">a </w:t>
      </w:r>
      <w:r w:rsidR="00FA3497">
        <w:rPr>
          <w:noProof/>
          <w:lang w:eastAsia="sl-SI"/>
        </w:rPr>
        <w:drawing>
          <wp:inline distT="0" distB="0" distL="0" distR="0" wp14:anchorId="26EC24D0" wp14:editId="4C4D132F">
            <wp:extent cx="1210791" cy="228212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25585" cy="2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FD">
        <w:t xml:space="preserve">, se podatki prenesejo na portal. </w:t>
      </w:r>
    </w:p>
    <w:p w:rsidR="004E7EB3" w:rsidRDefault="004E7EB3" w:rsidP="00F93045">
      <w:pPr>
        <w:pStyle w:val="Brezrazmikov"/>
        <w:jc w:val="both"/>
      </w:pPr>
    </w:p>
    <w:p w:rsidR="006260C8" w:rsidRDefault="006260C8" w:rsidP="00F93045">
      <w:pPr>
        <w:pStyle w:val="Brezrazmikov"/>
        <w:jc w:val="both"/>
      </w:pPr>
    </w:p>
    <w:p w:rsidR="009273FD" w:rsidRPr="00993673" w:rsidRDefault="009273FD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</w:t>
      </w:r>
      <w:r w:rsidR="004140AF">
        <w:rPr>
          <w:b/>
          <w:sz w:val="24"/>
        </w:rPr>
        <w:t>8</w:t>
      </w:r>
      <w:r w:rsidRPr="00993673">
        <w:rPr>
          <w:b/>
          <w:sz w:val="24"/>
        </w:rPr>
        <w:t>. Pregled pošiljk</w:t>
      </w:r>
      <w:r w:rsidR="00D55BE7" w:rsidRPr="00993673">
        <w:rPr>
          <w:b/>
          <w:sz w:val="24"/>
        </w:rPr>
        <w:t>, ki jih je poslal</w:t>
      </w:r>
      <w:r w:rsidRPr="00993673">
        <w:rPr>
          <w:b/>
          <w:sz w:val="24"/>
        </w:rPr>
        <w:t xml:space="preserve"> izvajal</w:t>
      </w:r>
      <w:r w:rsidR="00D55BE7" w:rsidRPr="00993673">
        <w:rPr>
          <w:b/>
          <w:sz w:val="24"/>
        </w:rPr>
        <w:t>e</w:t>
      </w:r>
      <w:r w:rsidRPr="00993673">
        <w:rPr>
          <w:b/>
          <w:sz w:val="24"/>
        </w:rPr>
        <w:t>c</w:t>
      </w:r>
      <w:r w:rsidR="00D55BE7" w:rsidRPr="00993673">
        <w:rPr>
          <w:b/>
          <w:sz w:val="24"/>
        </w:rPr>
        <w:t xml:space="preserve"> / dobavitelj</w:t>
      </w:r>
    </w:p>
    <w:p w:rsidR="009273FD" w:rsidRDefault="009273FD" w:rsidP="00F93045">
      <w:pPr>
        <w:pStyle w:val="Brezrazmikov"/>
        <w:jc w:val="both"/>
      </w:pPr>
    </w:p>
    <w:p w:rsidR="004E7EB3" w:rsidRDefault="00833864" w:rsidP="00F93045">
      <w:pPr>
        <w:pStyle w:val="Brezrazmikov"/>
        <w:jc w:val="both"/>
      </w:pPr>
      <w:r>
        <w:t xml:space="preserve">Poslane </w:t>
      </w:r>
      <w:r w:rsidR="009273FD">
        <w:t>pošiljke podatkov lahko uporabnik spremlja v funkciji, ki je na meniju dostopna z izbiro</w:t>
      </w:r>
      <w:r>
        <w:t xml:space="preserve"> »</w:t>
      </w:r>
      <w:r w:rsidR="00577F7D">
        <w:t>Seznam pošiljk izvajalca / dobavitelja</w:t>
      </w:r>
      <w:r>
        <w:t>«</w:t>
      </w:r>
      <w:r w:rsidR="009273FD">
        <w:t>. V seznamu</w:t>
      </w:r>
      <w:r w:rsidR="004E7EB3">
        <w:t>, k</w:t>
      </w:r>
      <w:r>
        <w:t>i</w:t>
      </w:r>
      <w:r w:rsidR="00E62E06">
        <w:t xml:space="preserve"> je prikazan na sliki </w:t>
      </w:r>
      <w:r w:rsidR="00322CCF">
        <w:t>1</w:t>
      </w:r>
      <w:r w:rsidR="004140AF">
        <w:t>0</w:t>
      </w:r>
      <w:r w:rsidR="004E7EB3">
        <w:t>,</w:t>
      </w:r>
      <w:r w:rsidR="009273FD">
        <w:t xml:space="preserve"> je za vsako pošiljko </w:t>
      </w:r>
      <w:r>
        <w:t xml:space="preserve">izvajalca </w:t>
      </w:r>
      <w:r w:rsidR="009273FD">
        <w:t>razvidno stanje pošiljke, ki je lahko</w:t>
      </w:r>
      <w:r w:rsidR="004E7EB3">
        <w:t>: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N</w:t>
      </w:r>
      <w:r w:rsidR="00B94AFB" w:rsidRPr="009569D0">
        <w:rPr>
          <w:b/>
        </w:rPr>
        <w:t>apaka pri sprejemu</w:t>
      </w:r>
      <w:r w:rsidR="00B94AFB">
        <w:t xml:space="preserve"> (pri pošiljanju podatkov na ZZZS je prišlo do tehnične napake</w:t>
      </w:r>
      <w:r w:rsidR="00874209">
        <w:t>, ZZZS ni prejel podatkov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="00B94AFB" w:rsidRPr="009569D0">
        <w:rPr>
          <w:b/>
        </w:rPr>
        <w:t>prejeta</w:t>
      </w:r>
      <w:r w:rsidR="00B94AFB">
        <w:t xml:space="preserve"> (pošiljka je bila uspešno sprejeta v informacijski sistem ZZZS),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="00B94AFB" w:rsidRPr="009569D0">
        <w:rPr>
          <w:b/>
        </w:rPr>
        <w:t>tornirana</w:t>
      </w:r>
      <w:r w:rsidR="00B94AFB">
        <w:t xml:space="preserve"> (pošiljko je izvajalec oz. dobavitelj storniral),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="00B94AFB" w:rsidRPr="009569D0">
        <w:rPr>
          <w:b/>
        </w:rPr>
        <w:t xml:space="preserve"> obdelavi</w:t>
      </w:r>
      <w:r w:rsidR="00FE15BA">
        <w:t xml:space="preserve"> (ZZZS</w:t>
      </w:r>
      <w:r w:rsidR="009D2262">
        <w:t xml:space="preserve"> </w:t>
      </w:r>
      <w:r w:rsidR="00B94AFB">
        <w:t>preverja tehnično ustreznost pošiljke),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lastRenderedPageBreak/>
        <w:t>Z</w:t>
      </w:r>
      <w:r w:rsidR="00B94AFB" w:rsidRPr="009569D0">
        <w:rPr>
          <w:b/>
        </w:rPr>
        <w:t>avrnjena – napačna struktura</w:t>
      </w:r>
      <w:r w:rsidR="00874209">
        <w:rPr>
          <w:b/>
        </w:rPr>
        <w:t xml:space="preserve"> ali ZIP format</w:t>
      </w:r>
      <w:r w:rsidR="00B94AFB">
        <w:t xml:space="preserve"> (pošiljko je ZZZS zavrnil, ker struktura podatkov ni ustrezna</w:t>
      </w:r>
      <w:r w:rsidR="00874209">
        <w:t>, ZZZS podatkov ne more uporabiti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I</w:t>
      </w:r>
      <w:r w:rsidR="00B94AFB" w:rsidRPr="009569D0">
        <w:rPr>
          <w:b/>
        </w:rPr>
        <w:t>zvedene tehnične kontrole</w:t>
      </w:r>
      <w:r w:rsidR="00B94AFB">
        <w:t xml:space="preserve"> (ZZZS je ugotovil, da </w:t>
      </w:r>
      <w:r w:rsidR="005239EB">
        <w:t>ima poši</w:t>
      </w:r>
      <w:r w:rsidR="00874209">
        <w:t>ljka ustrezno strukturo podatkov, ZZZS bo opravil podrobne kontrole podatkov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Z</w:t>
      </w:r>
      <w:r w:rsidR="00B94AFB" w:rsidRPr="009569D0">
        <w:rPr>
          <w:b/>
        </w:rPr>
        <w:t>avrnjena - napačni podatki o pošiljki</w:t>
      </w:r>
      <w:r w:rsidR="00B94AFB">
        <w:t xml:space="preserve"> (ZZZS je ugotovil, da opisni podatki o pošiljki niso enaki</w:t>
      </w:r>
      <w:r w:rsidR="009D2262">
        <w:t xml:space="preserve"> podatkom</w:t>
      </w:r>
      <w:r w:rsidR="00B94AFB">
        <w:t xml:space="preserve"> znotraj pošiljke</w:t>
      </w:r>
      <w:r w:rsidR="00874209">
        <w:t xml:space="preserve"> zato ne bo izvedel podrobnih kontrol podatkov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I</w:t>
      </w:r>
      <w:r w:rsidR="00B94AFB" w:rsidRPr="009569D0">
        <w:rPr>
          <w:b/>
        </w:rPr>
        <w:t>zvedene podrobne kontrole</w:t>
      </w:r>
      <w:r w:rsidR="00B94AFB">
        <w:t xml:space="preserve"> (ZZZS je izvedel avtomatične kontrole podatkov</w:t>
      </w:r>
      <w:r w:rsidR="00874209">
        <w:t>, dokumenti so bili posredovani v obravnavo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D</w:t>
      </w:r>
      <w:r w:rsidR="00B94AFB" w:rsidRPr="009569D0">
        <w:rPr>
          <w:b/>
        </w:rPr>
        <w:t>el podatkov obdelanih</w:t>
      </w:r>
      <w:r w:rsidR="00B94AFB">
        <w:t xml:space="preserve"> (ZZZS je zaključil obravnavo dela dokumentov, izvajalcu / dobavitelju je na voljo ena ali več povratnih pošiljk)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="00B94AFB" w:rsidRPr="009569D0">
        <w:rPr>
          <w:b/>
        </w:rPr>
        <w:t>si podatki obdelani</w:t>
      </w:r>
      <w:r w:rsidR="00B94AFB">
        <w:t xml:space="preserve"> (ZZZS je zaključil obravnavo vseh dokumentov, izvajalcu / dobavitelju so na voljo vse povratne pošiljke)</w:t>
      </w:r>
      <w:r w:rsidR="00874209">
        <w:t>,</w:t>
      </w:r>
    </w:p>
    <w:p w:rsidR="00874209" w:rsidRDefault="00874209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 xml:space="preserve">Zavrnjena – napačni podatki o pošiljki – posredovan odgovor </w:t>
      </w:r>
      <w:r w:rsidR="00CB5021">
        <w:t>(ZZZS je ugotovil, da opisni podatki o pošiljki niso enaki podatkom znotraj p</w:t>
      </w:r>
      <w:r w:rsidR="00FE15BA">
        <w:t>ošiljke, izvajalcu / dobavitelju</w:t>
      </w:r>
      <w:r w:rsidR="00CB5021">
        <w:t xml:space="preserve"> je na voljo povratna pošiljka s podatki o napaki).</w:t>
      </w:r>
    </w:p>
    <w:p w:rsidR="009273FD" w:rsidRDefault="009273FD" w:rsidP="00F93045">
      <w:pPr>
        <w:pStyle w:val="Brezrazmikov"/>
        <w:jc w:val="both"/>
      </w:pPr>
    </w:p>
    <w:p w:rsidR="005D6CC9" w:rsidRDefault="005D6CC9" w:rsidP="00F93045">
      <w:pPr>
        <w:pStyle w:val="Brezrazmikov"/>
        <w:jc w:val="both"/>
      </w:pPr>
      <w:r>
        <w:t xml:space="preserve">V seznamu so </w:t>
      </w:r>
      <w:r w:rsidR="00833864">
        <w:t xml:space="preserve">navedene </w:t>
      </w:r>
      <w:r>
        <w:t xml:space="preserve">pošiljke, ki jih je izvajalec posredoval </w:t>
      </w:r>
      <w:r w:rsidR="00496DFF">
        <w:t xml:space="preserve">na </w:t>
      </w:r>
      <w:r>
        <w:t>ZZZS z uporabo portala ali on-line sistema.</w:t>
      </w:r>
    </w:p>
    <w:p w:rsidR="005D6CC9" w:rsidRDefault="005D6CC9" w:rsidP="00F93045">
      <w:pPr>
        <w:pStyle w:val="Brezrazmikov"/>
        <w:jc w:val="both"/>
      </w:pPr>
    </w:p>
    <w:p w:rsidR="000C037A" w:rsidRDefault="00FA3497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43E5C0D3" wp14:editId="602334D1">
            <wp:extent cx="5939790" cy="4393904"/>
            <wp:effectExtent l="19050" t="19050" r="22860" b="260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93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9D2262" w:rsidRDefault="004E7EB3" w:rsidP="004E7EB3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 w:rsidR="00322CCF">
        <w:rPr>
          <w:b/>
          <w:sz w:val="20"/>
        </w:rPr>
        <w:t>1</w:t>
      </w:r>
      <w:r w:rsidR="004140AF">
        <w:rPr>
          <w:b/>
          <w:sz w:val="20"/>
        </w:rPr>
        <w:t>0</w:t>
      </w:r>
      <w:r w:rsidRPr="009D2262">
        <w:rPr>
          <w:b/>
          <w:sz w:val="20"/>
        </w:rPr>
        <w:t>: Seznam pošiljk izvajalca</w:t>
      </w:r>
    </w:p>
    <w:p w:rsidR="000C037A" w:rsidRDefault="000C037A" w:rsidP="00F93045">
      <w:pPr>
        <w:pStyle w:val="Brezrazmikov"/>
        <w:jc w:val="both"/>
      </w:pPr>
    </w:p>
    <w:p w:rsidR="009273FD" w:rsidRDefault="00496DFF" w:rsidP="00F93045">
      <w:pPr>
        <w:pStyle w:val="Brezrazmikov"/>
        <w:jc w:val="both"/>
      </w:pPr>
      <w:r>
        <w:t xml:space="preserve">Uporabnik </w:t>
      </w:r>
      <w:r w:rsidR="009273FD">
        <w:t xml:space="preserve">lahko pravkar oddane pošiljke stornira (prekliče), kar lahko izvede v roku 2 ur </w:t>
      </w:r>
      <w:r w:rsidR="00427B3C">
        <w:t xml:space="preserve">od oddaje </w:t>
      </w:r>
      <w:r>
        <w:t>z izbiro</w:t>
      </w:r>
      <w:r w:rsidR="00427B3C">
        <w:t xml:space="preserve"> gumb</w:t>
      </w:r>
      <w:r>
        <w:t>a</w:t>
      </w:r>
      <w:r w:rsidR="00427B3C">
        <w:t xml:space="preserve"> </w:t>
      </w:r>
      <w:r w:rsidR="00427B3C">
        <w:rPr>
          <w:noProof/>
          <w:lang w:eastAsia="sl-SI"/>
        </w:rPr>
        <w:drawing>
          <wp:inline distT="0" distB="0" distL="0" distR="0" wp14:anchorId="41AE31C8" wp14:editId="52B8A929">
            <wp:extent cx="157655" cy="15765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311" cy="1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B3C">
        <w:t>.</w:t>
      </w:r>
    </w:p>
    <w:p w:rsidR="009273FD" w:rsidRDefault="009273FD" w:rsidP="00F93045">
      <w:pPr>
        <w:pStyle w:val="Brezrazmikov"/>
        <w:jc w:val="both"/>
      </w:pPr>
    </w:p>
    <w:p w:rsidR="009273FD" w:rsidRDefault="005239EB" w:rsidP="005239EB">
      <w:pPr>
        <w:pStyle w:val="Brezrazmikov"/>
        <w:jc w:val="both"/>
      </w:pPr>
      <w:r>
        <w:t xml:space="preserve">Če je pošiljka v enem od naslednjih stanj: </w:t>
      </w:r>
      <w:r w:rsidRPr="005239EB">
        <w:t>Izvedene podrobne kontrole, Del podatkov obdelanih, Vsi podatki obdelani</w:t>
      </w:r>
      <w:r>
        <w:t>, se</w:t>
      </w:r>
      <w:r w:rsidR="009273FD">
        <w:t xml:space="preserve"> </w:t>
      </w:r>
      <w:r>
        <w:t xml:space="preserve">s </w:t>
      </w:r>
      <w:r w:rsidR="009273FD">
        <w:t>pritiskom na naziv pošiljke prikažejo podatki o dokumentih</w:t>
      </w:r>
      <w:r w:rsidR="000C037A">
        <w:t xml:space="preserve">, kot kaže slika </w:t>
      </w:r>
      <w:r w:rsidR="004140AF">
        <w:t>11</w:t>
      </w:r>
      <w:r w:rsidR="00322CCF">
        <w:t>.</w:t>
      </w:r>
      <w:r w:rsidR="000C037A">
        <w:t xml:space="preserve"> Pri dokumentih so </w:t>
      </w:r>
      <w:r w:rsidR="00496DFF">
        <w:t xml:space="preserve">navedeni </w:t>
      </w:r>
      <w:r w:rsidR="009273FD">
        <w:t>statusi dokumentov, ki so lahko:</w:t>
      </w:r>
    </w:p>
    <w:p w:rsidR="009273FD" w:rsidRDefault="005D6CC9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lastRenderedPageBreak/>
        <w:t xml:space="preserve">V </w:t>
      </w:r>
      <w:r w:rsidR="00FB1B22" w:rsidRPr="0062242C">
        <w:rPr>
          <w:b/>
        </w:rPr>
        <w:t>obdelavi</w:t>
      </w:r>
      <w:r w:rsidR="00FB1B22">
        <w:t xml:space="preserve"> (ZZZS dokumenta še ni obdelal)</w:t>
      </w:r>
      <w:r>
        <w:t>,</w:t>
      </w:r>
    </w:p>
    <w:p w:rsidR="009273FD" w:rsidRDefault="009273FD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t>S</w:t>
      </w:r>
      <w:r w:rsidR="005D6CC9" w:rsidRPr="0062242C">
        <w:rPr>
          <w:b/>
        </w:rPr>
        <w:t>prejet</w:t>
      </w:r>
      <w:r w:rsidR="00FB1B22">
        <w:t xml:space="preserve"> (</w:t>
      </w:r>
      <w:r w:rsidR="00496DFF">
        <w:t>dokument je na ZZZS obdelan, vsi podatki v dokumentu so sprejeti</w:t>
      </w:r>
      <w:r w:rsidR="00FB1B22">
        <w:t>),</w:t>
      </w:r>
    </w:p>
    <w:p w:rsidR="009273FD" w:rsidRDefault="000C037A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t>D</w:t>
      </w:r>
      <w:r w:rsidR="005D6CC9" w:rsidRPr="0062242C">
        <w:rPr>
          <w:b/>
        </w:rPr>
        <w:t>elno zavrnjen</w:t>
      </w:r>
      <w:r w:rsidR="00FB1B22">
        <w:t xml:space="preserve"> (</w:t>
      </w:r>
      <w:r w:rsidR="00496DFF">
        <w:t>dokument je na ZZZS obdelan, del podatkov v dokumentu je sprejet, del podatkov je zavrnjen</w:t>
      </w:r>
      <w:r w:rsidR="00FB1B22">
        <w:t>)</w:t>
      </w:r>
      <w:r w:rsidR="005D6CC9">
        <w:t>,</w:t>
      </w:r>
    </w:p>
    <w:p w:rsidR="009273FD" w:rsidRDefault="000C037A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t>Z</w:t>
      </w:r>
      <w:r w:rsidR="005D6CC9" w:rsidRPr="0062242C">
        <w:rPr>
          <w:b/>
        </w:rPr>
        <w:t>avrnjen</w:t>
      </w:r>
      <w:r w:rsidR="00FB1B22">
        <w:t xml:space="preserve"> (</w:t>
      </w:r>
      <w:r w:rsidR="00496DFF">
        <w:t>dokument je na ZZZS obdelan, vsi podatki v dokumentu so zavrnjeni</w:t>
      </w:r>
      <w:r w:rsidR="0062242C">
        <w:t>)</w:t>
      </w:r>
      <w:r w:rsidR="005D6CC9">
        <w:t>.</w:t>
      </w:r>
    </w:p>
    <w:p w:rsidR="00993673" w:rsidRDefault="00993673" w:rsidP="00F93045">
      <w:pPr>
        <w:pStyle w:val="Brezrazmikov"/>
        <w:jc w:val="both"/>
      </w:pPr>
    </w:p>
    <w:p w:rsidR="009273FD" w:rsidRDefault="00D55BE7" w:rsidP="00F93045">
      <w:pPr>
        <w:pStyle w:val="Brezrazmikov"/>
        <w:jc w:val="both"/>
      </w:pPr>
      <w:r>
        <w:t>Za sprejete, delno zavrnjene in zavrnjene dokumente sta navedena zneska: skupna vrednost in sprejeta vrednost.</w:t>
      </w:r>
    </w:p>
    <w:p w:rsidR="005239EB" w:rsidRDefault="005239EB" w:rsidP="00F93045">
      <w:pPr>
        <w:pStyle w:val="Brezrazmikov"/>
        <w:jc w:val="both"/>
      </w:pPr>
    </w:p>
    <w:p w:rsidR="003D260E" w:rsidRDefault="00427B3C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113E6C21" wp14:editId="22C6E67C">
            <wp:extent cx="5939790" cy="5075281"/>
            <wp:effectExtent l="19050" t="19050" r="22860" b="1143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752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260E" w:rsidRPr="009D2262" w:rsidRDefault="003D260E" w:rsidP="003D260E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 w:rsidR="00322CCF">
        <w:rPr>
          <w:b/>
          <w:sz w:val="20"/>
        </w:rPr>
        <w:t>1</w:t>
      </w:r>
      <w:r w:rsidR="004140AF">
        <w:rPr>
          <w:b/>
          <w:sz w:val="20"/>
        </w:rPr>
        <w:t>1</w:t>
      </w:r>
      <w:r w:rsidRPr="009D2262">
        <w:rPr>
          <w:b/>
          <w:sz w:val="20"/>
        </w:rPr>
        <w:t xml:space="preserve">: </w:t>
      </w:r>
      <w:r w:rsidR="00D55BE7" w:rsidRPr="009D2262">
        <w:rPr>
          <w:b/>
          <w:sz w:val="20"/>
        </w:rPr>
        <w:t xml:space="preserve">Pregled </w:t>
      </w:r>
      <w:r w:rsidRPr="009D2262">
        <w:rPr>
          <w:b/>
          <w:sz w:val="20"/>
        </w:rPr>
        <w:t xml:space="preserve">dokumentov </w:t>
      </w:r>
      <w:r w:rsidR="00D55BE7" w:rsidRPr="009D2262">
        <w:rPr>
          <w:b/>
          <w:sz w:val="20"/>
        </w:rPr>
        <w:t xml:space="preserve">v </w:t>
      </w:r>
      <w:r w:rsidRPr="009D2262">
        <w:rPr>
          <w:b/>
          <w:sz w:val="20"/>
        </w:rPr>
        <w:t>pošiljk</w:t>
      </w:r>
      <w:r w:rsidR="00D55BE7" w:rsidRPr="009D2262">
        <w:rPr>
          <w:b/>
          <w:sz w:val="20"/>
        </w:rPr>
        <w:t>i</w:t>
      </w:r>
    </w:p>
    <w:p w:rsidR="003D260E" w:rsidRDefault="003D260E" w:rsidP="00F93045">
      <w:pPr>
        <w:pStyle w:val="Brezrazmikov"/>
        <w:jc w:val="both"/>
      </w:pPr>
    </w:p>
    <w:p w:rsidR="005D6CC9" w:rsidRDefault="005D6CC9" w:rsidP="00F93045">
      <w:pPr>
        <w:pStyle w:val="Brezrazmikov"/>
        <w:jc w:val="both"/>
      </w:pPr>
    </w:p>
    <w:p w:rsidR="009273FD" w:rsidRPr="00993673" w:rsidRDefault="004140AF" w:rsidP="00F93045">
      <w:pPr>
        <w:pStyle w:val="Brezrazmikov"/>
        <w:jc w:val="both"/>
        <w:rPr>
          <w:b/>
          <w:sz w:val="24"/>
        </w:rPr>
      </w:pPr>
      <w:r>
        <w:rPr>
          <w:b/>
          <w:sz w:val="24"/>
        </w:rPr>
        <w:t>3.9</w:t>
      </w:r>
      <w:r w:rsidR="009273FD" w:rsidRPr="00993673">
        <w:rPr>
          <w:b/>
          <w:sz w:val="24"/>
        </w:rPr>
        <w:t>. Prevzem povratnih pošiljk</w:t>
      </w:r>
    </w:p>
    <w:p w:rsidR="009273FD" w:rsidRDefault="009273FD" w:rsidP="00F93045">
      <w:pPr>
        <w:pStyle w:val="Brezrazmikov"/>
        <w:jc w:val="both"/>
      </w:pPr>
    </w:p>
    <w:p w:rsidR="009273FD" w:rsidRDefault="009273FD" w:rsidP="00F93045">
      <w:pPr>
        <w:pStyle w:val="Brezrazmikov"/>
        <w:jc w:val="both"/>
      </w:pPr>
      <w:r>
        <w:t>ZZZS po obdelavi pošiljk</w:t>
      </w:r>
      <w:r w:rsidR="000C037A">
        <w:t>e</w:t>
      </w:r>
      <w:r w:rsidR="00D55BE7">
        <w:t>, ki jo je poslal izvajalec / dobavitelj,</w:t>
      </w:r>
      <w:r>
        <w:t xml:space="preserve"> pripravi eno ali več povratnih pošiljk</w:t>
      </w:r>
      <w:r w:rsidR="00D55BE7">
        <w:t>,</w:t>
      </w:r>
      <w:r w:rsidR="000C037A">
        <w:t xml:space="preserve"> v katerih so podatki o statusu dokumentov in morebitnih napakah v podatkih. Uporabnik</w:t>
      </w:r>
      <w:r>
        <w:t xml:space="preserve"> </w:t>
      </w:r>
      <w:r w:rsidR="000C037A">
        <w:t>povratne pošiljke</w:t>
      </w:r>
      <w:r>
        <w:t xml:space="preserve"> prenese v informacijski sistem izvajalca oz. dobavitelja</w:t>
      </w:r>
      <w:r w:rsidR="000C037A">
        <w:t xml:space="preserve">, da za delno ali v celoti zavrnjene dokumente </w:t>
      </w:r>
      <w:r w:rsidR="00D55BE7">
        <w:t xml:space="preserve">odpravi napake in </w:t>
      </w:r>
      <w:r w:rsidR="000C037A">
        <w:t>pripravi nov obračun</w:t>
      </w:r>
      <w:r>
        <w:t xml:space="preserve">. Povratne pošiljke so na </w:t>
      </w:r>
      <w:r w:rsidR="000C037A">
        <w:t>seznamu pošiljk prikazane na sivi podlagi</w:t>
      </w:r>
      <w:r w:rsidR="00322CCF">
        <w:t xml:space="preserve"> oz. sivem ozadju</w:t>
      </w:r>
      <w:r w:rsidR="003D260E">
        <w:t xml:space="preserve"> (slik</w:t>
      </w:r>
      <w:r w:rsidR="00D55BE7">
        <w:t>a</w:t>
      </w:r>
      <w:r w:rsidR="001C3A06">
        <w:t xml:space="preserve"> </w:t>
      </w:r>
      <w:r w:rsidR="004140AF">
        <w:t>10</w:t>
      </w:r>
      <w:r w:rsidR="003D260E">
        <w:t>)</w:t>
      </w:r>
      <w:r w:rsidR="000C037A">
        <w:t xml:space="preserve">. Uporabnik prenos pošiljke </w:t>
      </w:r>
      <w:r>
        <w:t xml:space="preserve">izvede </w:t>
      </w:r>
      <w:r w:rsidR="00D55BE7">
        <w:t>z izbiro</w:t>
      </w:r>
      <w:r>
        <w:t xml:space="preserve"> gumb</w:t>
      </w:r>
      <w:r w:rsidR="00D55BE7">
        <w:t>a</w:t>
      </w:r>
      <w:r>
        <w:t xml:space="preserve"> </w:t>
      </w:r>
      <w:r w:rsidR="00FA3497">
        <w:rPr>
          <w:noProof/>
          <w:lang w:eastAsia="sl-SI"/>
        </w:rPr>
        <w:drawing>
          <wp:inline distT="0" distB="0" distL="0" distR="0" wp14:anchorId="4384FB3D" wp14:editId="5FA724FB">
            <wp:extent cx="138737" cy="13873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0C037A">
        <w:t xml:space="preserve"> Posamezno pošiljko lahko prenese večkrat (če je npr. že preneseno pošiljko pomotoma zbrisal). </w:t>
      </w:r>
    </w:p>
    <w:p w:rsidR="00137E94" w:rsidRDefault="00137E94" w:rsidP="00F93045">
      <w:pPr>
        <w:pStyle w:val="Brezrazmikov"/>
        <w:jc w:val="both"/>
        <w:rPr>
          <w:b/>
          <w:sz w:val="24"/>
        </w:rPr>
      </w:pPr>
    </w:p>
    <w:p w:rsidR="00137E94" w:rsidRDefault="00137E94" w:rsidP="00F93045">
      <w:pPr>
        <w:pStyle w:val="Brezrazmikov"/>
        <w:jc w:val="both"/>
        <w:rPr>
          <w:b/>
          <w:sz w:val="24"/>
        </w:rPr>
      </w:pPr>
    </w:p>
    <w:p w:rsidR="00137E94" w:rsidRDefault="00137E94" w:rsidP="00F93045">
      <w:pPr>
        <w:pStyle w:val="Brezrazmikov"/>
        <w:jc w:val="both"/>
        <w:rPr>
          <w:b/>
          <w:sz w:val="24"/>
        </w:rPr>
      </w:pPr>
    </w:p>
    <w:p w:rsidR="009E1C29" w:rsidRPr="00993673" w:rsidRDefault="004140AF" w:rsidP="00F93045">
      <w:pPr>
        <w:pStyle w:val="Brezrazmikov"/>
        <w:jc w:val="both"/>
        <w:rPr>
          <w:b/>
          <w:sz w:val="24"/>
        </w:rPr>
      </w:pPr>
      <w:r>
        <w:rPr>
          <w:b/>
          <w:sz w:val="24"/>
        </w:rPr>
        <w:lastRenderedPageBreak/>
        <w:t>3.10</w:t>
      </w:r>
      <w:r w:rsidR="00577F7D" w:rsidRPr="00993673">
        <w:rPr>
          <w:b/>
          <w:sz w:val="24"/>
        </w:rPr>
        <w:t>. Seznam pooblastil</w:t>
      </w:r>
    </w:p>
    <w:p w:rsidR="009E1C29" w:rsidRDefault="009E1C29" w:rsidP="00F93045">
      <w:pPr>
        <w:pStyle w:val="Brezrazmikov"/>
        <w:jc w:val="both"/>
      </w:pPr>
    </w:p>
    <w:p w:rsidR="00577F7D" w:rsidRDefault="00577F7D" w:rsidP="00F93045">
      <w:pPr>
        <w:pStyle w:val="Brezrazmikov"/>
        <w:jc w:val="both"/>
      </w:pPr>
      <w:r>
        <w:t xml:space="preserve">Uporabnikom s posebnimi pooblastili (glej poglavje 2 tega navodila) je na meniju dostopna izbira »Seznam pooblastil«. </w:t>
      </w:r>
      <w:r w:rsidR="00860C0D">
        <w:t>Na prikazani strani so v</w:t>
      </w:r>
      <w:r>
        <w:t xml:space="preserve"> seznamu </w:t>
      </w:r>
      <w:r w:rsidR="00F3589D">
        <w:t xml:space="preserve">vidni </w:t>
      </w:r>
      <w:r>
        <w:t xml:space="preserve">podatki o osebah, ki v imenu izvajalca oz. dobavitelja lahko uporabljajo elektronske storitve ZZZS in </w:t>
      </w:r>
      <w:r w:rsidR="005D22AF">
        <w:t xml:space="preserve">o </w:t>
      </w:r>
      <w:r>
        <w:t xml:space="preserve">njihovih pooblastilih. </w:t>
      </w:r>
    </w:p>
    <w:p w:rsidR="00577F7D" w:rsidRDefault="00577F7D" w:rsidP="00F93045">
      <w:pPr>
        <w:pStyle w:val="Brezrazmikov"/>
        <w:jc w:val="both"/>
      </w:pPr>
    </w:p>
    <w:p w:rsidR="00577F7D" w:rsidRDefault="00577F7D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2A429883" wp14:editId="57E19F92">
            <wp:extent cx="5939790" cy="5562159"/>
            <wp:effectExtent l="19050" t="19050" r="22860" b="196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62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7F7D" w:rsidRPr="00F15F00" w:rsidRDefault="004140AF" w:rsidP="00577F7D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12</w:t>
      </w:r>
      <w:r w:rsidR="00577F7D" w:rsidRPr="00F15F00">
        <w:rPr>
          <w:b/>
          <w:sz w:val="20"/>
          <w:szCs w:val="20"/>
        </w:rPr>
        <w:t>: Seznam pooblastil</w:t>
      </w:r>
    </w:p>
    <w:p w:rsidR="00577F7D" w:rsidRDefault="00577F7D" w:rsidP="00F93045">
      <w:pPr>
        <w:pStyle w:val="Brezrazmikov"/>
        <w:jc w:val="both"/>
      </w:pPr>
    </w:p>
    <w:p w:rsidR="00E372A7" w:rsidRDefault="00E372A7" w:rsidP="00F93045">
      <w:pPr>
        <w:pStyle w:val="Brezrazmikov"/>
        <w:jc w:val="both"/>
      </w:pPr>
      <w:r>
        <w:t xml:space="preserve">Če ima izvajalec podrejene enote oz. posluje na več lokacijah, so na seznamu prikazani podatki pooblaščenih oseb tudi v teh enotah. </w:t>
      </w:r>
    </w:p>
    <w:p w:rsidR="00E372A7" w:rsidRDefault="00E372A7" w:rsidP="00F93045">
      <w:pPr>
        <w:pStyle w:val="Brezrazmikov"/>
        <w:jc w:val="both"/>
      </w:pPr>
    </w:p>
    <w:p w:rsidR="00E372A7" w:rsidRDefault="00860C0D" w:rsidP="00E372A7">
      <w:pPr>
        <w:pStyle w:val="Brezrazmikov"/>
        <w:jc w:val="both"/>
      </w:pPr>
      <w:r>
        <w:t>Privzeto so prikazana vsa veljavna pooblastila. Z izborom parametrov nad seznamom je mogoče prikazati</w:t>
      </w:r>
      <w:r w:rsidR="00E372A7">
        <w:t xml:space="preserve"> </w:t>
      </w:r>
      <w:r>
        <w:t xml:space="preserve"> </w:t>
      </w:r>
    </w:p>
    <w:p w:rsidR="00E372A7" w:rsidRDefault="00E372A7" w:rsidP="00E372A7">
      <w:pPr>
        <w:pStyle w:val="Brezrazmikov"/>
        <w:numPr>
          <w:ilvl w:val="0"/>
          <w:numId w:val="3"/>
        </w:numPr>
        <w:jc w:val="both"/>
      </w:pPr>
      <w:r>
        <w:t>tudi ali samo</w:t>
      </w:r>
      <w:r w:rsidR="00860C0D">
        <w:t xml:space="preserve"> neveljavna pooblastila</w:t>
      </w:r>
      <w:r>
        <w:t>,</w:t>
      </w:r>
    </w:p>
    <w:p w:rsidR="00E372A7" w:rsidRDefault="00860C0D" w:rsidP="00E372A7">
      <w:pPr>
        <w:pStyle w:val="Brezrazmikov"/>
        <w:numPr>
          <w:ilvl w:val="0"/>
          <w:numId w:val="3"/>
        </w:numPr>
        <w:jc w:val="both"/>
      </w:pPr>
      <w:r>
        <w:t>podeljena v določenem obdobju</w:t>
      </w:r>
      <w:r w:rsidR="00E372A7">
        <w:t>,</w:t>
      </w:r>
    </w:p>
    <w:p w:rsidR="00E372A7" w:rsidRDefault="00E372A7" w:rsidP="00E372A7">
      <w:pPr>
        <w:pStyle w:val="Brezrazmikov"/>
        <w:numPr>
          <w:ilvl w:val="0"/>
          <w:numId w:val="3"/>
        </w:numPr>
        <w:jc w:val="both"/>
      </w:pPr>
      <w:r>
        <w:t>s</w:t>
      </w:r>
      <w:r w:rsidR="00860C0D">
        <w:t>amo za določeno osebo</w:t>
      </w:r>
      <w:r>
        <w:t xml:space="preserve"> ali skupino oseb (vpis ZZZS številke, delnega ali celega priimka osebe).</w:t>
      </w:r>
    </w:p>
    <w:p w:rsidR="00E372A7" w:rsidRDefault="00E372A7" w:rsidP="00E372A7">
      <w:pPr>
        <w:pStyle w:val="Brezrazmikov"/>
        <w:jc w:val="both"/>
      </w:pPr>
    </w:p>
    <w:p w:rsidR="00860C0D" w:rsidRDefault="00860C0D" w:rsidP="00E372A7">
      <w:pPr>
        <w:pStyle w:val="Brezrazmikov"/>
        <w:jc w:val="both"/>
      </w:pPr>
      <w:r>
        <w:t xml:space="preserve">Po vpisu parametrov je za osvežitev seznama potrebno pritisniti gumb »Prikaži podatke«. </w:t>
      </w:r>
    </w:p>
    <w:p w:rsidR="00860C0D" w:rsidRDefault="00860C0D" w:rsidP="00F93045">
      <w:pPr>
        <w:pStyle w:val="Brezrazmikov"/>
        <w:jc w:val="both"/>
      </w:pPr>
    </w:p>
    <w:p w:rsidR="00E372A7" w:rsidRDefault="00A334DA" w:rsidP="00F93045">
      <w:pPr>
        <w:pStyle w:val="Brezrazmikov"/>
        <w:jc w:val="both"/>
      </w:pPr>
      <w:r>
        <w:lastRenderedPageBreak/>
        <w:t xml:space="preserve">Če je za osebo </w:t>
      </w:r>
      <w:r w:rsidR="00F15F00">
        <w:t>treba</w:t>
      </w:r>
      <w:r>
        <w:t xml:space="preserve"> spremeniti ali odvzeti pooblastila, </w:t>
      </w:r>
      <w:r w:rsidR="00E372A7">
        <w:t xml:space="preserve">se </w:t>
      </w:r>
      <w:r>
        <w:t>s</w:t>
      </w:r>
      <w:r w:rsidR="00860C0D">
        <w:t xml:space="preserve"> klikom na </w:t>
      </w:r>
      <w:r w:rsidR="00E372A7">
        <w:t xml:space="preserve">njeno </w:t>
      </w:r>
      <w:r w:rsidR="00860C0D">
        <w:t>ZZZS številko</w:t>
      </w:r>
      <w:r w:rsidR="00E372A7">
        <w:t xml:space="preserve"> v prvem stolpcu seznama</w:t>
      </w:r>
      <w:r w:rsidR="00860C0D">
        <w:t xml:space="preserve"> </w:t>
      </w:r>
      <w:r w:rsidR="00E372A7">
        <w:t xml:space="preserve">prikaže okno, kjer uporabnik izbere in potrdi obrazec, s katerim se takšna sprememba uredi. </w:t>
      </w:r>
    </w:p>
    <w:p w:rsidR="00E372A7" w:rsidRDefault="00E372A7" w:rsidP="00F93045">
      <w:pPr>
        <w:pStyle w:val="Brezrazmikov"/>
        <w:jc w:val="both"/>
      </w:pPr>
    </w:p>
    <w:p w:rsidR="00E372A7" w:rsidRDefault="00E372A7" w:rsidP="00E372A7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6E593375" wp14:editId="6F17FE78">
            <wp:extent cx="2584450" cy="1046387"/>
            <wp:effectExtent l="0" t="0" r="635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0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A7" w:rsidRPr="00F15F00" w:rsidRDefault="00E372A7" w:rsidP="00E372A7">
      <w:pPr>
        <w:pStyle w:val="Brezrazmikov"/>
        <w:jc w:val="center"/>
        <w:rPr>
          <w:b/>
          <w:sz w:val="20"/>
          <w:szCs w:val="20"/>
        </w:rPr>
      </w:pPr>
      <w:r w:rsidRPr="00F15F00">
        <w:rPr>
          <w:b/>
          <w:sz w:val="20"/>
          <w:szCs w:val="20"/>
        </w:rPr>
        <w:t>Slika 1</w:t>
      </w:r>
      <w:r w:rsidR="00322CCF">
        <w:rPr>
          <w:b/>
          <w:sz w:val="20"/>
          <w:szCs w:val="20"/>
        </w:rPr>
        <w:t>3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Okno za izbiro obrazca za spremembo ali odvzem pooblastil-a</w:t>
      </w:r>
    </w:p>
    <w:p w:rsidR="00E372A7" w:rsidRDefault="00E372A7" w:rsidP="00F93045">
      <w:pPr>
        <w:pStyle w:val="Brezrazmikov"/>
        <w:jc w:val="both"/>
      </w:pPr>
    </w:p>
    <w:p w:rsidR="00860C0D" w:rsidRDefault="00E372A7" w:rsidP="00F93045">
      <w:pPr>
        <w:pStyle w:val="Brezrazmikov"/>
        <w:jc w:val="both"/>
      </w:pPr>
      <w:r>
        <w:t xml:space="preserve">Prikazan obrazec je delno pred-izpolnjen s podatki osebe in delodajalca. </w:t>
      </w:r>
      <w:r w:rsidR="00860C0D">
        <w:t xml:space="preserve">Na obrazcu </w:t>
      </w:r>
      <w:r>
        <w:t xml:space="preserve">je treba </w:t>
      </w:r>
      <w:r w:rsidR="00F07B17">
        <w:t>o</w:t>
      </w:r>
      <w:r w:rsidR="005D22AF">
        <w:t>značiti</w:t>
      </w:r>
      <w:r w:rsidR="00860C0D">
        <w:t xml:space="preserve"> </w:t>
      </w:r>
      <w:r w:rsidR="00A334DA">
        <w:t>spremembe ali odvzem pooblastil.</w:t>
      </w:r>
      <w:r w:rsidR="00860C0D">
        <w:t xml:space="preserve"> </w:t>
      </w:r>
      <w:r w:rsidR="00A334DA">
        <w:t>S</w:t>
      </w:r>
      <w:r w:rsidR="00860C0D">
        <w:t xml:space="preserve"> pritiskom na gumb </w:t>
      </w:r>
    </w:p>
    <w:p w:rsidR="00860C0D" w:rsidRDefault="00860C0D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05B396E8" wp14:editId="55B10737">
            <wp:extent cx="308372" cy="2667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1175" cy="2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0D" w:rsidRDefault="00E372A7" w:rsidP="00F93045">
      <w:pPr>
        <w:pStyle w:val="Brezrazmikov"/>
        <w:jc w:val="both"/>
      </w:pPr>
      <w:r>
        <w:t>uporabnik natisne o</w:t>
      </w:r>
      <w:r w:rsidR="00860C0D">
        <w:t>brazec</w:t>
      </w:r>
      <w:r>
        <w:t>. P</w:t>
      </w:r>
      <w:r w:rsidR="00F3589D">
        <w:t xml:space="preserve">odpisanega in žigosanega </w:t>
      </w:r>
      <w:r>
        <w:t xml:space="preserve">nato </w:t>
      </w:r>
      <w:r w:rsidR="00860C0D">
        <w:t>posreduje</w:t>
      </w:r>
      <w:r>
        <w:t xml:space="preserve"> na</w:t>
      </w:r>
      <w:r w:rsidR="00860C0D">
        <w:t xml:space="preserve"> </w:t>
      </w:r>
      <w:r w:rsidR="00A334DA">
        <w:t>ZZZS</w:t>
      </w:r>
      <w:r w:rsidR="00860C0D">
        <w:t xml:space="preserve">. </w:t>
      </w:r>
    </w:p>
    <w:p w:rsidR="00860C0D" w:rsidRDefault="00860C0D" w:rsidP="00F93045">
      <w:pPr>
        <w:pStyle w:val="Brezrazmikov"/>
        <w:jc w:val="both"/>
      </w:pPr>
    </w:p>
    <w:p w:rsidR="00860C0D" w:rsidRDefault="00860C0D" w:rsidP="00F93045">
      <w:pPr>
        <w:pStyle w:val="Brezrazmikov"/>
        <w:jc w:val="both"/>
      </w:pPr>
    </w:p>
    <w:p w:rsidR="00F07B17" w:rsidRPr="00F07B17" w:rsidRDefault="004140AF" w:rsidP="00F93045">
      <w:pPr>
        <w:pStyle w:val="Brezrazmikov"/>
        <w:jc w:val="both"/>
        <w:rPr>
          <w:b/>
          <w:sz w:val="24"/>
        </w:rPr>
      </w:pPr>
      <w:r>
        <w:rPr>
          <w:b/>
          <w:sz w:val="24"/>
        </w:rPr>
        <w:t>3.11</w:t>
      </w:r>
      <w:r w:rsidR="00F07B17" w:rsidRPr="00F07B17">
        <w:rPr>
          <w:b/>
          <w:sz w:val="24"/>
        </w:rPr>
        <w:t>. Pošiljanje cen zdravil v CBZ</w:t>
      </w:r>
    </w:p>
    <w:p w:rsidR="00F07B17" w:rsidRDefault="00F07B17" w:rsidP="00F93045">
      <w:pPr>
        <w:pStyle w:val="Brezrazmikov"/>
        <w:jc w:val="both"/>
      </w:pPr>
    </w:p>
    <w:p w:rsidR="00F07B17" w:rsidRDefault="00F07B17" w:rsidP="00F93045">
      <w:pPr>
        <w:pStyle w:val="Brezrazmikov"/>
        <w:jc w:val="both"/>
      </w:pPr>
      <w:r>
        <w:t xml:space="preserve">Izvajalci zdravstvenih storitev in drugi zavezanci, ki jih določa Pravilnik o centralni bazi zdravil za uporabo v humani medicini ZZZS-ju pošiljajo podatke o cenah zdravil. </w:t>
      </w:r>
      <w:r w:rsidR="00FF3955">
        <w:t>Podatki se pošiljajo v elektronski obliki</w:t>
      </w:r>
      <w:r w:rsidR="0007491D">
        <w:t>,</w:t>
      </w:r>
      <w:r w:rsidR="00FF3955">
        <w:t xml:space="preserve"> s pomočjo ZZZS-</w:t>
      </w:r>
      <w:proofErr w:type="spellStart"/>
      <w:r w:rsidR="00FF3955">
        <w:t>jevega</w:t>
      </w:r>
      <w:proofErr w:type="spellEnd"/>
      <w:r w:rsidR="00FF3955">
        <w:t xml:space="preserve"> portala za izvajalce in dobavitelje. </w:t>
      </w:r>
    </w:p>
    <w:p w:rsidR="00FF3955" w:rsidRDefault="00FF3955" w:rsidP="00F93045">
      <w:pPr>
        <w:pStyle w:val="Brezrazmikov"/>
        <w:jc w:val="both"/>
      </w:pPr>
    </w:p>
    <w:p w:rsidR="00FF3955" w:rsidRDefault="00FF3955" w:rsidP="00F93045">
      <w:pPr>
        <w:pStyle w:val="Brezrazmikov"/>
        <w:jc w:val="both"/>
      </w:pPr>
      <w:r>
        <w:t>Uporabnik portala, ki ima ustrezno pooblastilo (glej poglavje 2), ima v meniju na levi strani prikazano izbiro »Pošiljanje cen zdravil v CBZ«. Ko uporabnik  klikne na to izbiro, se mu prikaže spletna stran, na kateri odda datoteko z novimi podatki o cenah zdravil</w:t>
      </w:r>
      <w:r w:rsidR="00E724EB">
        <w:t xml:space="preserve"> (slika 14)</w:t>
      </w:r>
      <w:r>
        <w:t xml:space="preserve">. </w:t>
      </w:r>
    </w:p>
    <w:p w:rsidR="00FF3955" w:rsidRDefault="00FF3955" w:rsidP="00F93045">
      <w:pPr>
        <w:pStyle w:val="Brezrazmikov"/>
        <w:jc w:val="both"/>
      </w:pPr>
    </w:p>
    <w:p w:rsidR="00FF3955" w:rsidRDefault="00FF3955" w:rsidP="00F93045">
      <w:pPr>
        <w:pStyle w:val="Brezrazmikov"/>
        <w:jc w:val="both"/>
      </w:pPr>
      <w:r>
        <w:t>Datoteko mora pripraviti v obliki XM</w:t>
      </w:r>
      <w:r w:rsidR="00716A73">
        <w:t xml:space="preserve">L in jo </w:t>
      </w:r>
      <w:proofErr w:type="spellStart"/>
      <w:r w:rsidR="00716A73">
        <w:t>kom</w:t>
      </w:r>
      <w:r w:rsidR="00366D31">
        <w:t>primirati</w:t>
      </w:r>
      <w:proofErr w:type="spellEnd"/>
      <w:r w:rsidR="00366D31">
        <w:t xml:space="preserve"> s programsko opremo ZIP,</w:t>
      </w:r>
      <w:r>
        <w:t xml:space="preserve"> kot je opisano v </w:t>
      </w:r>
      <w:r w:rsidRPr="00FF3955">
        <w:rPr>
          <w:b/>
        </w:rPr>
        <w:t>Tehničnem navodilu za elektronsko pošiljanje in prevzem podatkov o cenah zdravil</w:t>
      </w:r>
      <w:r>
        <w:t>, ki je dostopno na tem naslovu:</w:t>
      </w:r>
    </w:p>
    <w:p w:rsidR="00FF3955" w:rsidRDefault="00027E14" w:rsidP="00F93045">
      <w:pPr>
        <w:pStyle w:val="Brezrazmikov"/>
        <w:jc w:val="both"/>
      </w:pPr>
      <w:hyperlink r:id="rId39" w:history="1">
        <w:r w:rsidR="00FF3955" w:rsidRPr="00F5745B">
          <w:rPr>
            <w:rStyle w:val="Hiperpovezava"/>
          </w:rPr>
          <w:t>http://www.zzzs.si/zzzs/info/egradiva.nsf/o/2BB019F880D3D747C125822F002AF019?OpenDocument</w:t>
        </w:r>
      </w:hyperlink>
      <w:r w:rsidR="00FF3955">
        <w:t xml:space="preserve"> </w:t>
      </w:r>
    </w:p>
    <w:p w:rsidR="00FF3955" w:rsidRDefault="00FF3955" w:rsidP="00F93045">
      <w:pPr>
        <w:pStyle w:val="Brezrazmikov"/>
        <w:jc w:val="both"/>
      </w:pPr>
    </w:p>
    <w:p w:rsidR="00FF3955" w:rsidRDefault="00FF3955" w:rsidP="00F93045">
      <w:pPr>
        <w:pStyle w:val="Brezrazmikov"/>
        <w:jc w:val="both"/>
      </w:pPr>
      <w:r>
        <w:t xml:space="preserve">V polju </w:t>
      </w:r>
      <w:r w:rsidR="00716A73">
        <w:t xml:space="preserve">Datum priprave pošiljke se vnese datum, ko je bila pripravljena datoteka. V polje Zaporedna št. pošiljke se vnese 1, če se pošilja prva (edina) datoteka s tem datumom. Če se za isti dan pošilja dve ali več datotek, se v polje vnese 2 oz. naslednja zaporedna številka. V polje Komentar se lahko vnese opis podatkov, ki se jih pošilja in je uporabniku potem prikazan na seznamu poslanih datotek, da lažje sledi katere podatke je že poslal. </w:t>
      </w:r>
    </w:p>
    <w:p w:rsidR="00716A73" w:rsidRDefault="00716A73" w:rsidP="00F93045">
      <w:pPr>
        <w:pStyle w:val="Brezrazmikov"/>
        <w:jc w:val="both"/>
      </w:pPr>
    </w:p>
    <w:p w:rsidR="00716A73" w:rsidRDefault="00716A73" w:rsidP="00F93045">
      <w:pPr>
        <w:pStyle w:val="Brezrazmikov"/>
        <w:jc w:val="both"/>
      </w:pPr>
      <w:r>
        <w:t>S klikom na gumb »Izberite datoteko« se pokaže okno, kjer</w:t>
      </w:r>
      <w:r w:rsidR="00366D31">
        <w:t xml:space="preserve"> se izbere datoteka. Ime izbrane datoteke se pokaže zraven gumba »Izberite datoteko«. Nato se s klikom na gumb »Pošlji pošiljko na ZZZS« proži pošiljanje datoteke ZZZS-ju. </w:t>
      </w:r>
    </w:p>
    <w:p w:rsidR="00716A73" w:rsidRDefault="00716A73" w:rsidP="00F93045">
      <w:pPr>
        <w:pStyle w:val="Brezrazmikov"/>
        <w:jc w:val="both"/>
      </w:pPr>
    </w:p>
    <w:p w:rsidR="00716A73" w:rsidRDefault="00716A73" w:rsidP="00F93045">
      <w:pPr>
        <w:pStyle w:val="Brezrazmikov"/>
        <w:jc w:val="both"/>
      </w:pPr>
    </w:p>
    <w:p w:rsidR="00FF3955" w:rsidRDefault="00FF3955" w:rsidP="00F93045">
      <w:pPr>
        <w:pStyle w:val="Brezrazmikov"/>
        <w:jc w:val="both"/>
      </w:pPr>
    </w:p>
    <w:p w:rsidR="00FF3955" w:rsidRDefault="00FF3955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1230CB4D" wp14:editId="53A1DB03">
            <wp:extent cx="5939790" cy="5609521"/>
            <wp:effectExtent l="19050" t="19050" r="22860" b="1079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09521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7B17" w:rsidRDefault="00366D31" w:rsidP="00366D31">
      <w:pPr>
        <w:pStyle w:val="Brezrazmikov"/>
        <w:jc w:val="center"/>
      </w:pPr>
      <w:r w:rsidRPr="009D2262">
        <w:rPr>
          <w:b/>
          <w:sz w:val="20"/>
        </w:rPr>
        <w:t xml:space="preserve">Slika </w:t>
      </w:r>
      <w:r>
        <w:rPr>
          <w:b/>
          <w:sz w:val="20"/>
        </w:rPr>
        <w:t>14</w:t>
      </w:r>
      <w:r w:rsidRPr="009D2262">
        <w:rPr>
          <w:b/>
          <w:sz w:val="20"/>
        </w:rPr>
        <w:t>: S</w:t>
      </w:r>
      <w:r>
        <w:rPr>
          <w:b/>
          <w:sz w:val="20"/>
        </w:rPr>
        <w:t>tran za pošiljanje podatkov o cenah zdravil</w:t>
      </w:r>
    </w:p>
    <w:p w:rsidR="00F07B17" w:rsidRDefault="00F07B17" w:rsidP="00F93045">
      <w:pPr>
        <w:pStyle w:val="Brezrazmikov"/>
        <w:jc w:val="both"/>
      </w:pPr>
    </w:p>
    <w:p w:rsidR="00366D31" w:rsidRDefault="00366D31" w:rsidP="00F93045">
      <w:pPr>
        <w:pStyle w:val="Brezrazmikov"/>
        <w:jc w:val="both"/>
      </w:pPr>
    </w:p>
    <w:p w:rsidR="00366D31" w:rsidRPr="00366D31" w:rsidRDefault="004140AF" w:rsidP="00F93045">
      <w:pPr>
        <w:pStyle w:val="Brezrazmikov"/>
        <w:jc w:val="both"/>
        <w:rPr>
          <w:b/>
          <w:sz w:val="24"/>
        </w:rPr>
      </w:pPr>
      <w:r>
        <w:rPr>
          <w:b/>
          <w:sz w:val="24"/>
        </w:rPr>
        <w:t>3.12</w:t>
      </w:r>
      <w:r w:rsidR="00366D31" w:rsidRPr="00366D31">
        <w:rPr>
          <w:b/>
          <w:sz w:val="24"/>
        </w:rPr>
        <w:t>. Pregled pošiljk s podatki o cenah zdravil</w:t>
      </w:r>
    </w:p>
    <w:p w:rsidR="00366D31" w:rsidRDefault="00366D31" w:rsidP="00F93045">
      <w:pPr>
        <w:pStyle w:val="Brezrazmikov"/>
        <w:jc w:val="both"/>
      </w:pPr>
    </w:p>
    <w:p w:rsidR="00AE77EE" w:rsidRDefault="00366D31" w:rsidP="00366D31">
      <w:pPr>
        <w:pStyle w:val="Brezrazmikov"/>
        <w:jc w:val="both"/>
      </w:pPr>
      <w:r>
        <w:t xml:space="preserve">Poslane pošiljke </w:t>
      </w:r>
      <w:r w:rsidR="0007491D">
        <w:t xml:space="preserve">(datoteke) </w:t>
      </w:r>
      <w:r w:rsidR="008B214B">
        <w:t xml:space="preserve">s podatki o cenah zdravil </w:t>
      </w:r>
      <w:r w:rsidR="0007491D">
        <w:t xml:space="preserve">lahko </w:t>
      </w:r>
      <w:r>
        <w:t xml:space="preserve">uporabnik spremlja </w:t>
      </w:r>
      <w:r w:rsidR="0007491D">
        <w:t>na spletni strani</w:t>
      </w:r>
      <w:r>
        <w:t xml:space="preserve">, ki je na meniju dostopna z izbiro »Seznam pošiljk </w:t>
      </w:r>
      <w:r w:rsidR="0007491D">
        <w:t>s cenami zdravil</w:t>
      </w:r>
      <w:r>
        <w:t>«.</w:t>
      </w:r>
      <w:r w:rsidR="00E724EB">
        <w:t xml:space="preserve"> Spletna stran je prikazana na sliki 15.</w:t>
      </w:r>
      <w:r>
        <w:t xml:space="preserve"> </w:t>
      </w:r>
    </w:p>
    <w:p w:rsidR="00AE77EE" w:rsidRDefault="00AE77EE" w:rsidP="00366D31">
      <w:pPr>
        <w:pStyle w:val="Brezrazmikov"/>
        <w:jc w:val="both"/>
      </w:pPr>
    </w:p>
    <w:p w:rsidR="00366D31" w:rsidRDefault="00366D31" w:rsidP="00366D31">
      <w:pPr>
        <w:pStyle w:val="Brezrazmikov"/>
        <w:jc w:val="both"/>
      </w:pPr>
      <w:r>
        <w:t>V seznamu je za vsako pošiljko izvajalca razvidno stanje pošiljke, ki je lahko:</w:t>
      </w:r>
    </w:p>
    <w:p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N</w:t>
      </w:r>
      <w:r w:rsidRPr="009569D0">
        <w:rPr>
          <w:b/>
        </w:rPr>
        <w:t>apaka pri sprejemu</w:t>
      </w:r>
      <w:r>
        <w:t xml:space="preserve"> (pri pošiljanju podatkov na ZZZS je prišlo do tehnične napake, ZZZS ni prejel podatkov),</w:t>
      </w:r>
    </w:p>
    <w:p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Pr="009569D0">
        <w:rPr>
          <w:b/>
        </w:rPr>
        <w:t>prejeta</w:t>
      </w:r>
      <w:r>
        <w:t xml:space="preserve"> (pošiljka je bila uspešno sprejeta v informacijski sistem ZZZS),</w:t>
      </w:r>
    </w:p>
    <w:p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Pr="009569D0">
        <w:rPr>
          <w:b/>
        </w:rPr>
        <w:t>tornirana</w:t>
      </w:r>
      <w:r>
        <w:t xml:space="preserve"> (pošiljko je izvajalec oz. dobavitelj storniral</w:t>
      </w:r>
      <w:r w:rsidR="00F81EB0">
        <w:t>; kako se pošiljko stornira glej spodaj</w:t>
      </w:r>
      <w:r>
        <w:t>),</w:t>
      </w:r>
    </w:p>
    <w:p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Pr="009569D0">
        <w:rPr>
          <w:b/>
        </w:rPr>
        <w:t xml:space="preserve"> obdelavi</w:t>
      </w:r>
      <w:r>
        <w:t xml:space="preserve"> (ZZZS preverja ustreznost pošiljke),</w:t>
      </w:r>
    </w:p>
    <w:p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Z</w:t>
      </w:r>
      <w:r w:rsidRPr="009569D0">
        <w:rPr>
          <w:b/>
        </w:rPr>
        <w:t>avrnjena – napačna struktura</w:t>
      </w:r>
      <w:r>
        <w:rPr>
          <w:b/>
        </w:rPr>
        <w:t xml:space="preserve"> ali ZIP format</w:t>
      </w:r>
      <w:r>
        <w:t xml:space="preserve"> (pošiljko je ZZZS zavrnil, ker struktura podatkov ni ustrezna, ZZZS podatkov ne more uporabiti),</w:t>
      </w:r>
    </w:p>
    <w:p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Pr="009569D0">
        <w:rPr>
          <w:b/>
        </w:rPr>
        <w:t>si podatki obdelani</w:t>
      </w:r>
      <w:r>
        <w:t xml:space="preserve"> (ZZZS je zaključil obravnavo </w:t>
      </w:r>
      <w:r w:rsidR="007B7B35">
        <w:t>pošiljke</w:t>
      </w:r>
      <w:r w:rsidR="00882593">
        <w:t xml:space="preserve"> in pri tem ni odkril napak, vsi poslani podatki so bili sprejeti</w:t>
      </w:r>
      <w:r w:rsidR="007B7B35">
        <w:t>)</w:t>
      </w:r>
      <w:r>
        <w:t>,</w:t>
      </w:r>
    </w:p>
    <w:p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lastRenderedPageBreak/>
        <w:t xml:space="preserve">Zavrnjena – napačni podatki o pošiljki – posredovan odgovor </w:t>
      </w:r>
      <w:r>
        <w:t xml:space="preserve">(ZZZS je </w:t>
      </w:r>
      <w:r w:rsidR="00882593">
        <w:t>zaključil obravnavo pošiljke in pri tem odkril napake, pravilni podatki so bili sprejeti; uporabniku je na voljo povratna pošiljka, v kateri je razvidno kateri podatki so bili zavrnjeni in kaj so bili razlogi za zavrnitev</w:t>
      </w:r>
      <w:r>
        <w:t>).</w:t>
      </w:r>
    </w:p>
    <w:p w:rsidR="00366D31" w:rsidRDefault="00366D31" w:rsidP="00366D31">
      <w:pPr>
        <w:pStyle w:val="Brezrazmikov"/>
        <w:jc w:val="both"/>
      </w:pPr>
    </w:p>
    <w:p w:rsidR="00366D31" w:rsidRDefault="00E724EB" w:rsidP="00366D31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2B7369AA" wp14:editId="361177DF">
            <wp:extent cx="5939790" cy="4285288"/>
            <wp:effectExtent l="19050" t="19050" r="22860" b="2032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852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6D31" w:rsidRPr="009D2262" w:rsidRDefault="00366D31" w:rsidP="00366D31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>
        <w:rPr>
          <w:b/>
          <w:sz w:val="20"/>
        </w:rPr>
        <w:t>1</w:t>
      </w:r>
      <w:r w:rsidR="00E724EB">
        <w:rPr>
          <w:b/>
          <w:sz w:val="20"/>
        </w:rPr>
        <w:t>5</w:t>
      </w:r>
      <w:r w:rsidRPr="009D2262">
        <w:rPr>
          <w:b/>
          <w:sz w:val="20"/>
        </w:rPr>
        <w:t>: Seznam pošiljk izvajalca</w:t>
      </w:r>
      <w:r w:rsidR="00E724EB">
        <w:rPr>
          <w:b/>
          <w:sz w:val="20"/>
        </w:rPr>
        <w:t xml:space="preserve"> s cenami zdravil</w:t>
      </w:r>
    </w:p>
    <w:p w:rsidR="00366D31" w:rsidRDefault="00366D31" w:rsidP="00366D31">
      <w:pPr>
        <w:pStyle w:val="Brezrazmikov"/>
        <w:jc w:val="both"/>
      </w:pPr>
    </w:p>
    <w:p w:rsidR="00366D31" w:rsidRDefault="00366D31" w:rsidP="00366D31">
      <w:pPr>
        <w:pStyle w:val="Brezrazmikov"/>
        <w:jc w:val="both"/>
      </w:pPr>
      <w:r>
        <w:t>Uporabnik lahko pravkar oddan</w:t>
      </w:r>
      <w:r w:rsidR="00E724EB">
        <w:t>o</w:t>
      </w:r>
      <w:r>
        <w:t xml:space="preserve"> pošiljk</w:t>
      </w:r>
      <w:r w:rsidR="00E724EB">
        <w:t>o</w:t>
      </w:r>
      <w:r>
        <w:t xml:space="preserve"> stornira (prekliče), kar lahko izvede v roku 2 ur od oddaje z izbiro gumba </w:t>
      </w:r>
      <w:r>
        <w:rPr>
          <w:noProof/>
          <w:lang w:eastAsia="sl-SI"/>
        </w:rPr>
        <w:drawing>
          <wp:inline distT="0" distB="0" distL="0" distR="0" wp14:anchorId="54D39077" wp14:editId="5359FCD2">
            <wp:extent cx="157655" cy="15765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311" cy="1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366D31" w:rsidRDefault="00366D31" w:rsidP="00366D31">
      <w:pPr>
        <w:pStyle w:val="Brezrazmikov"/>
        <w:jc w:val="both"/>
      </w:pPr>
    </w:p>
    <w:p w:rsidR="00366D31" w:rsidRDefault="00366D31" w:rsidP="00366D31">
      <w:pPr>
        <w:pStyle w:val="Brezrazmikov"/>
        <w:jc w:val="both"/>
      </w:pPr>
    </w:p>
    <w:p w:rsidR="00AE77EE" w:rsidRPr="00AE77EE" w:rsidRDefault="00AE77EE" w:rsidP="00366D31">
      <w:pPr>
        <w:pStyle w:val="Brezrazmikov"/>
        <w:jc w:val="both"/>
        <w:rPr>
          <w:b/>
          <w:sz w:val="24"/>
        </w:rPr>
      </w:pPr>
      <w:r w:rsidRPr="00AE77EE">
        <w:rPr>
          <w:b/>
          <w:sz w:val="24"/>
        </w:rPr>
        <w:t>3.1</w:t>
      </w:r>
      <w:r w:rsidR="004140AF">
        <w:rPr>
          <w:b/>
          <w:sz w:val="24"/>
        </w:rPr>
        <w:t>3</w:t>
      </w:r>
      <w:r w:rsidRPr="00AE77EE">
        <w:rPr>
          <w:b/>
          <w:sz w:val="24"/>
        </w:rPr>
        <w:t>. Prevzem podatkov o cenah zdravil</w:t>
      </w:r>
    </w:p>
    <w:p w:rsidR="00AE77EE" w:rsidRDefault="00AE77EE" w:rsidP="00366D31">
      <w:pPr>
        <w:pStyle w:val="Brezrazmikov"/>
        <w:jc w:val="both"/>
      </w:pPr>
    </w:p>
    <w:p w:rsidR="008B214B" w:rsidRDefault="00AE77EE" w:rsidP="00366D31">
      <w:pPr>
        <w:pStyle w:val="Brezrazmikov"/>
        <w:jc w:val="both"/>
      </w:pPr>
      <w:r>
        <w:t xml:space="preserve">Z uporabo podatkov o cenah zdravil, ki jih zavezanci pošiljajo ZZZS-ju, ZZZS enkrat dnevno pripravi združene podatke o cenah zdravil, ki jih zavezanci lahko prevzamejo na portalu ali z uporabo spletne storitve za avtomatizirano prevzemanje podatkov. </w:t>
      </w:r>
    </w:p>
    <w:p w:rsidR="008B214B" w:rsidRDefault="008B214B" w:rsidP="00366D31">
      <w:pPr>
        <w:pStyle w:val="Brezrazmikov"/>
        <w:jc w:val="both"/>
      </w:pPr>
    </w:p>
    <w:p w:rsidR="00AE77EE" w:rsidRDefault="00AE77EE" w:rsidP="00366D31">
      <w:pPr>
        <w:pStyle w:val="Brezrazmikov"/>
        <w:jc w:val="both"/>
      </w:pPr>
      <w:r>
        <w:t xml:space="preserve">Prevzem teh podatkov na portalu je mogoč na spletni strani, do katere uporabnik pride s klikom na menijsko izbiro »CBZ – Cene zdravil«. Uporabniki se prikaže spletna stran, kot je prikazana na sliki 16. </w:t>
      </w:r>
    </w:p>
    <w:p w:rsidR="00AE77EE" w:rsidRDefault="00AE77EE" w:rsidP="00366D31">
      <w:pPr>
        <w:pStyle w:val="Brezrazmikov"/>
        <w:jc w:val="both"/>
      </w:pPr>
    </w:p>
    <w:p w:rsidR="00AE77EE" w:rsidRDefault="00AE77EE" w:rsidP="00366D31">
      <w:pPr>
        <w:pStyle w:val="Brezrazmikov"/>
        <w:jc w:val="both"/>
      </w:pPr>
    </w:p>
    <w:p w:rsidR="00AE77EE" w:rsidRDefault="00AE77EE" w:rsidP="00366D31">
      <w:pPr>
        <w:pStyle w:val="Brezrazmikov"/>
        <w:jc w:val="both"/>
      </w:pPr>
    </w:p>
    <w:p w:rsidR="00AE77EE" w:rsidRDefault="00AE77EE" w:rsidP="00366D31">
      <w:pPr>
        <w:pStyle w:val="Brezrazmikov"/>
        <w:jc w:val="both"/>
      </w:pPr>
    </w:p>
    <w:p w:rsidR="00AE77EE" w:rsidRDefault="00AE77EE" w:rsidP="00366D31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225DDA49" wp14:editId="464FE8C6">
            <wp:extent cx="5939790" cy="2537325"/>
            <wp:effectExtent l="19050" t="19050" r="22860" b="158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37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77EE" w:rsidRPr="009D2262" w:rsidRDefault="00AE77EE" w:rsidP="00AE77EE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>
        <w:rPr>
          <w:b/>
          <w:sz w:val="20"/>
        </w:rPr>
        <w:t>16</w:t>
      </w:r>
      <w:r w:rsidRPr="009D2262">
        <w:rPr>
          <w:b/>
          <w:sz w:val="20"/>
        </w:rPr>
        <w:t xml:space="preserve">: </w:t>
      </w:r>
      <w:r>
        <w:rPr>
          <w:b/>
          <w:sz w:val="20"/>
        </w:rPr>
        <w:t>Podatki o cenah zdravil</w:t>
      </w:r>
    </w:p>
    <w:p w:rsidR="00AE77EE" w:rsidRDefault="00AE77EE" w:rsidP="00366D31">
      <w:pPr>
        <w:pStyle w:val="Brezrazmikov"/>
        <w:jc w:val="both"/>
      </w:pPr>
    </w:p>
    <w:p w:rsidR="00AE77EE" w:rsidRDefault="00E4680C" w:rsidP="00366D31">
      <w:pPr>
        <w:pStyle w:val="Brezrazmikov"/>
        <w:jc w:val="both"/>
      </w:pPr>
      <w:r>
        <w:t xml:space="preserve">Tu ima uporabnik možnost, da s klikom na gumb </w:t>
      </w:r>
      <w:r>
        <w:rPr>
          <w:noProof/>
          <w:lang w:eastAsia="sl-SI"/>
        </w:rPr>
        <w:drawing>
          <wp:inline distT="0" distB="0" distL="0" distR="0" wp14:anchorId="1AEED608" wp14:editId="5795BCBC">
            <wp:extent cx="166254" cy="152400"/>
            <wp:effectExtent l="0" t="0" r="5715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5538" cy="15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na svoj računalnik oz. v svoj informacijski sistem prenese datoteko s podatki o cenah zdravil. Na spletni strani so dostopni zadnji veljavni podatki, pripravljeni v zadnji noči. </w:t>
      </w:r>
    </w:p>
    <w:p w:rsidR="00E4680C" w:rsidRDefault="00E4680C" w:rsidP="00366D31">
      <w:pPr>
        <w:pStyle w:val="Brezrazmikov"/>
        <w:jc w:val="both"/>
      </w:pPr>
    </w:p>
    <w:p w:rsidR="00E4680C" w:rsidRDefault="00E4680C" w:rsidP="00366D31">
      <w:pPr>
        <w:pStyle w:val="Brezrazmikov"/>
        <w:jc w:val="both"/>
      </w:pPr>
      <w:r>
        <w:t xml:space="preserve">Datoteka je pripravljena v obliki XML in </w:t>
      </w:r>
      <w:proofErr w:type="spellStart"/>
      <w:r>
        <w:t>komprimirana</w:t>
      </w:r>
      <w:proofErr w:type="spellEnd"/>
      <w:r>
        <w:t xml:space="preserve"> s programom ZIP. Vsebuje podatke o cenah zdravil, ki so jih ZZZS-ju poslali zavezanci. </w:t>
      </w:r>
    </w:p>
    <w:p w:rsidR="00AE77EE" w:rsidRDefault="00AE77EE" w:rsidP="00366D31">
      <w:pPr>
        <w:pStyle w:val="Brezrazmikov"/>
        <w:jc w:val="both"/>
      </w:pPr>
    </w:p>
    <w:p w:rsidR="00E4680C" w:rsidRDefault="00E4680C" w:rsidP="00366D31">
      <w:pPr>
        <w:pStyle w:val="Brezrazmikov"/>
        <w:jc w:val="both"/>
      </w:pPr>
      <w:r>
        <w:t xml:space="preserve">Če je eden od pooblaščenih uporabnikov izvajalca oz. zavezanca danes podatke že prevzel, sta na spletni strani navedena podatka kateri uporabnik in kdaj je </w:t>
      </w:r>
      <w:r w:rsidR="008B214B">
        <w:t xml:space="preserve">izvedel </w:t>
      </w:r>
      <w:r>
        <w:t xml:space="preserve">prenos podatkov. </w:t>
      </w:r>
    </w:p>
    <w:p w:rsidR="00366D31" w:rsidRDefault="00366D31" w:rsidP="00366D31">
      <w:pPr>
        <w:pStyle w:val="Brezrazmikov"/>
        <w:jc w:val="both"/>
      </w:pPr>
    </w:p>
    <w:p w:rsidR="00E4680C" w:rsidRDefault="00E4680C" w:rsidP="00F93045">
      <w:pPr>
        <w:pStyle w:val="Brezrazmikov"/>
        <w:jc w:val="both"/>
        <w:rPr>
          <w:b/>
          <w:sz w:val="24"/>
        </w:rPr>
      </w:pPr>
    </w:p>
    <w:p w:rsidR="009273FD" w:rsidRPr="00993673" w:rsidRDefault="00391660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</w:t>
      </w:r>
      <w:r w:rsidR="00F07B17">
        <w:rPr>
          <w:b/>
          <w:sz w:val="24"/>
        </w:rPr>
        <w:t>1</w:t>
      </w:r>
      <w:r w:rsidR="004140AF">
        <w:rPr>
          <w:b/>
          <w:sz w:val="24"/>
        </w:rPr>
        <w:t>4</w:t>
      </w:r>
      <w:r w:rsidRPr="00993673">
        <w:rPr>
          <w:b/>
          <w:sz w:val="24"/>
        </w:rPr>
        <w:t>. Izhod iz portala</w:t>
      </w:r>
    </w:p>
    <w:p w:rsidR="00391660" w:rsidRDefault="00391660" w:rsidP="00F93045">
      <w:pPr>
        <w:pStyle w:val="Brezrazmikov"/>
        <w:jc w:val="both"/>
      </w:pPr>
    </w:p>
    <w:p w:rsidR="00391660" w:rsidRDefault="00391660" w:rsidP="00F93045">
      <w:pPr>
        <w:pStyle w:val="Brezrazmikov"/>
        <w:jc w:val="both"/>
      </w:pPr>
      <w:r>
        <w:t xml:space="preserve">Za izhod iz portala izberite povezavo </w:t>
      </w:r>
      <w:r w:rsidR="00E4680C">
        <w:rPr>
          <w:u w:val="single"/>
        </w:rPr>
        <w:t>Odjava</w:t>
      </w:r>
      <w:r>
        <w:t>, ki se nahaja v zgornjem desnem kotu zaslonske slike. Po prikazu obv</w:t>
      </w:r>
      <w:r w:rsidR="009355E9">
        <w:t>estila, se vam bo brskalnik samo</w:t>
      </w:r>
      <w:r>
        <w:t>dejno zaprl. Če se to ne zgodi, obvezno sami zaprite vsa okna brskalnika</w:t>
      </w:r>
      <w:r w:rsidR="009355E9">
        <w:t>,</w:t>
      </w:r>
      <w:r>
        <w:t xml:space="preserve"> da s tem prekinete povezavo s strežnikom in preprečite možnosti za nepooblaščen dostop do podatkov. </w:t>
      </w:r>
    </w:p>
    <w:p w:rsidR="00391660" w:rsidRDefault="00391660" w:rsidP="00F93045">
      <w:pPr>
        <w:pStyle w:val="Brezrazmikov"/>
        <w:jc w:val="both"/>
      </w:pPr>
    </w:p>
    <w:p w:rsidR="00906161" w:rsidRDefault="00906161" w:rsidP="00F93045">
      <w:pPr>
        <w:pStyle w:val="Brezrazmikov"/>
        <w:jc w:val="both"/>
      </w:pPr>
    </w:p>
    <w:p w:rsidR="00906161" w:rsidRDefault="00906161" w:rsidP="00F93045">
      <w:pPr>
        <w:pStyle w:val="Brezrazmikov"/>
        <w:jc w:val="both"/>
      </w:pPr>
    </w:p>
    <w:p w:rsidR="00F93045" w:rsidRPr="00993673" w:rsidRDefault="00F93045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>4. Pomoč uporabniku</w:t>
      </w:r>
    </w:p>
    <w:p w:rsidR="00F93045" w:rsidRDefault="00F93045" w:rsidP="00F93045">
      <w:pPr>
        <w:pStyle w:val="Brezrazmikov"/>
        <w:jc w:val="both"/>
      </w:pPr>
    </w:p>
    <w:p w:rsidR="00F93045" w:rsidRDefault="00F93045" w:rsidP="00F93045">
      <w:pPr>
        <w:pStyle w:val="Brezrazmikov"/>
        <w:jc w:val="both"/>
      </w:pPr>
      <w:r>
        <w:t>V primeru težav pri vstopu al</w:t>
      </w:r>
      <w:r w:rsidR="00906161">
        <w:t>i uporabi portala</w:t>
      </w:r>
      <w:r w:rsidR="00BF506E">
        <w:t>,</w:t>
      </w:r>
      <w:r w:rsidR="00906161">
        <w:t xml:space="preserve"> </w:t>
      </w:r>
      <w:r w:rsidR="00391660">
        <w:t xml:space="preserve">naj se </w:t>
      </w:r>
      <w:r>
        <w:t xml:space="preserve">uporabnik obrne na najbližjo območno enoto ZZZS. </w:t>
      </w:r>
    </w:p>
    <w:p w:rsidR="00F93045" w:rsidRDefault="00F93045" w:rsidP="00F93045">
      <w:pPr>
        <w:pStyle w:val="Brezrazmikov"/>
        <w:jc w:val="both"/>
      </w:pPr>
    </w:p>
    <w:p w:rsidR="00391660" w:rsidRDefault="00391660" w:rsidP="00F93045">
      <w:pPr>
        <w:pStyle w:val="Brezrazmikov"/>
        <w:jc w:val="both"/>
      </w:pPr>
    </w:p>
    <w:p w:rsidR="00A334DA" w:rsidRDefault="00A334DA" w:rsidP="00F93045">
      <w:pPr>
        <w:pStyle w:val="Brezrazmikov"/>
        <w:jc w:val="both"/>
      </w:pPr>
    </w:p>
    <w:p w:rsidR="00391660" w:rsidRDefault="00391660" w:rsidP="00F93045">
      <w:pPr>
        <w:pStyle w:val="Brezrazmikov"/>
        <w:jc w:val="both"/>
      </w:pPr>
    </w:p>
    <w:p w:rsidR="005258F1" w:rsidRDefault="005258F1" w:rsidP="00F93045">
      <w:pPr>
        <w:pStyle w:val="Brezrazmikov"/>
        <w:jc w:val="both"/>
        <w:rPr>
          <w:b/>
          <w:sz w:val="24"/>
        </w:rPr>
      </w:pPr>
    </w:p>
    <w:p w:rsidR="00F93045" w:rsidRDefault="00F93045" w:rsidP="00F93045">
      <w:pPr>
        <w:pStyle w:val="Brezrazmikov"/>
        <w:jc w:val="both"/>
        <w:rPr>
          <w:b/>
          <w:sz w:val="24"/>
        </w:rPr>
      </w:pPr>
      <w:r w:rsidRPr="00F93045">
        <w:rPr>
          <w:b/>
          <w:sz w:val="24"/>
        </w:rPr>
        <w:t>Priloga</w:t>
      </w:r>
      <w:r w:rsidR="009E1C29">
        <w:rPr>
          <w:b/>
          <w:sz w:val="24"/>
        </w:rPr>
        <w:t xml:space="preserve"> 1</w:t>
      </w:r>
      <w:r w:rsidRPr="00F93045">
        <w:rPr>
          <w:b/>
          <w:sz w:val="24"/>
        </w:rPr>
        <w:t xml:space="preserve">: </w:t>
      </w:r>
      <w:r w:rsidR="005D6CC9" w:rsidRPr="005D6CC9">
        <w:rPr>
          <w:b/>
          <w:sz w:val="24"/>
        </w:rPr>
        <w:t>Tehnična navodila za prijavo v »Portal za izvajalca/dobavitelja«</w:t>
      </w:r>
    </w:p>
    <w:p w:rsidR="005258F1" w:rsidRDefault="005258F1" w:rsidP="00F93045">
      <w:pPr>
        <w:pStyle w:val="Brezrazmikov"/>
        <w:jc w:val="both"/>
        <w:rPr>
          <w:b/>
          <w:sz w:val="24"/>
        </w:rPr>
      </w:pPr>
    </w:p>
    <w:sectPr w:rsidR="005258F1" w:rsidSect="00F93045">
      <w:footerReference w:type="default" r:id="rId44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E14" w:rsidRDefault="00027E14" w:rsidP="00F93045">
      <w:pPr>
        <w:spacing w:line="240" w:lineRule="auto"/>
      </w:pPr>
      <w:r>
        <w:separator/>
      </w:r>
    </w:p>
  </w:endnote>
  <w:endnote w:type="continuationSeparator" w:id="0">
    <w:p w:rsidR="00027E14" w:rsidRDefault="00027E14" w:rsidP="00F930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8014277"/>
      <w:docPartObj>
        <w:docPartGallery w:val="Page Numbers (Bottom of Page)"/>
        <w:docPartUnique/>
      </w:docPartObj>
    </w:sdtPr>
    <w:sdtContent>
      <w:p w:rsidR="00027E14" w:rsidRDefault="00027E14">
        <w:pPr>
          <w:pStyle w:val="Noga"/>
          <w:jc w:val="right"/>
        </w:pPr>
        <w:r w:rsidRPr="009C7F83">
          <w:rPr>
            <w:sz w:val="14"/>
            <w:szCs w:val="14"/>
          </w:rPr>
          <w:fldChar w:fldCharType="begin"/>
        </w:r>
        <w:r w:rsidRPr="009C7F83">
          <w:rPr>
            <w:sz w:val="14"/>
            <w:szCs w:val="14"/>
          </w:rPr>
          <w:instrText xml:space="preserve"> FILENAME   \* MERGEFORMAT </w:instrText>
        </w:r>
        <w:r w:rsidRPr="009C7F83">
          <w:rPr>
            <w:sz w:val="14"/>
            <w:szCs w:val="14"/>
          </w:rPr>
          <w:fldChar w:fldCharType="separate"/>
        </w:r>
        <w:r>
          <w:rPr>
            <w:noProof/>
            <w:sz w:val="14"/>
            <w:szCs w:val="14"/>
          </w:rPr>
          <w:t>Navodilo za uporabo portala_v2.7_30052018</w:t>
        </w:r>
        <w:r w:rsidRPr="009C7F83">
          <w:rPr>
            <w:sz w:val="14"/>
            <w:szCs w:val="14"/>
          </w:rPr>
          <w:fldChar w:fldCharType="end"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140AF">
          <w:rPr>
            <w:noProof/>
          </w:rPr>
          <w:t>18</w:t>
        </w:r>
        <w:r>
          <w:fldChar w:fldCharType="end"/>
        </w:r>
      </w:p>
    </w:sdtContent>
  </w:sdt>
  <w:p w:rsidR="00027E14" w:rsidRDefault="00027E1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E14" w:rsidRDefault="00027E14" w:rsidP="00F93045">
      <w:pPr>
        <w:spacing w:line="240" w:lineRule="auto"/>
      </w:pPr>
      <w:r>
        <w:separator/>
      </w:r>
    </w:p>
  </w:footnote>
  <w:footnote w:type="continuationSeparator" w:id="0">
    <w:p w:rsidR="00027E14" w:rsidRDefault="00027E14" w:rsidP="00F930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0557"/>
    <w:multiLevelType w:val="hybridMultilevel"/>
    <w:tmpl w:val="0A38800A"/>
    <w:lvl w:ilvl="0" w:tplc="EDB60C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A52A6"/>
    <w:multiLevelType w:val="hybridMultilevel"/>
    <w:tmpl w:val="CA5EF192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D46AB9"/>
    <w:multiLevelType w:val="hybridMultilevel"/>
    <w:tmpl w:val="8A80CFDC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91A66"/>
    <w:multiLevelType w:val="hybridMultilevel"/>
    <w:tmpl w:val="FEF4A2E4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C027BA"/>
    <w:multiLevelType w:val="hybridMultilevel"/>
    <w:tmpl w:val="6E3A28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55632"/>
    <w:multiLevelType w:val="hybridMultilevel"/>
    <w:tmpl w:val="10260810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EC75EB"/>
    <w:multiLevelType w:val="hybridMultilevel"/>
    <w:tmpl w:val="FC26C66A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D5"/>
    <w:rsid w:val="00027E14"/>
    <w:rsid w:val="00035823"/>
    <w:rsid w:val="0007491D"/>
    <w:rsid w:val="00086D8E"/>
    <w:rsid w:val="000C037A"/>
    <w:rsid w:val="000D2141"/>
    <w:rsid w:val="000D3D7C"/>
    <w:rsid w:val="00117C72"/>
    <w:rsid w:val="00137E94"/>
    <w:rsid w:val="00147A09"/>
    <w:rsid w:val="00171975"/>
    <w:rsid w:val="00176042"/>
    <w:rsid w:val="00194F75"/>
    <w:rsid w:val="001C3A06"/>
    <w:rsid w:val="00217D90"/>
    <w:rsid w:val="00237E65"/>
    <w:rsid w:val="00247F5E"/>
    <w:rsid w:val="00274FF0"/>
    <w:rsid w:val="002A346B"/>
    <w:rsid w:val="002C38E1"/>
    <w:rsid w:val="00322CCF"/>
    <w:rsid w:val="00366D31"/>
    <w:rsid w:val="00391660"/>
    <w:rsid w:val="003D260E"/>
    <w:rsid w:val="004140AF"/>
    <w:rsid w:val="00427B3C"/>
    <w:rsid w:val="0044256F"/>
    <w:rsid w:val="00496DFF"/>
    <w:rsid w:val="004E7EB3"/>
    <w:rsid w:val="005156D7"/>
    <w:rsid w:val="005157D3"/>
    <w:rsid w:val="00521CBB"/>
    <w:rsid w:val="005239EB"/>
    <w:rsid w:val="005258F1"/>
    <w:rsid w:val="00552786"/>
    <w:rsid w:val="00577F7D"/>
    <w:rsid w:val="00591C8D"/>
    <w:rsid w:val="005A727E"/>
    <w:rsid w:val="005D22AF"/>
    <w:rsid w:val="005D6CC9"/>
    <w:rsid w:val="005F40DA"/>
    <w:rsid w:val="0062242C"/>
    <w:rsid w:val="006260C8"/>
    <w:rsid w:val="0063649D"/>
    <w:rsid w:val="006929AF"/>
    <w:rsid w:val="006A4AED"/>
    <w:rsid w:val="006B3682"/>
    <w:rsid w:val="006C2389"/>
    <w:rsid w:val="006D5974"/>
    <w:rsid w:val="007077DD"/>
    <w:rsid w:val="007148BA"/>
    <w:rsid w:val="00716A73"/>
    <w:rsid w:val="007603F0"/>
    <w:rsid w:val="007759A9"/>
    <w:rsid w:val="007B7B35"/>
    <w:rsid w:val="007F4623"/>
    <w:rsid w:val="007F6CAC"/>
    <w:rsid w:val="00816226"/>
    <w:rsid w:val="00833864"/>
    <w:rsid w:val="008458BE"/>
    <w:rsid w:val="00854510"/>
    <w:rsid w:val="00860C0D"/>
    <w:rsid w:val="00874209"/>
    <w:rsid w:val="00882593"/>
    <w:rsid w:val="0089063F"/>
    <w:rsid w:val="008B214B"/>
    <w:rsid w:val="008E6770"/>
    <w:rsid w:val="00906161"/>
    <w:rsid w:val="00911BC1"/>
    <w:rsid w:val="009273FD"/>
    <w:rsid w:val="009346FF"/>
    <w:rsid w:val="009355E9"/>
    <w:rsid w:val="00944ED5"/>
    <w:rsid w:val="00955173"/>
    <w:rsid w:val="009557B5"/>
    <w:rsid w:val="009569D0"/>
    <w:rsid w:val="009629D3"/>
    <w:rsid w:val="00993673"/>
    <w:rsid w:val="00997313"/>
    <w:rsid w:val="009C7F83"/>
    <w:rsid w:val="009D2262"/>
    <w:rsid w:val="009E1C29"/>
    <w:rsid w:val="009E4EC9"/>
    <w:rsid w:val="00A334DA"/>
    <w:rsid w:val="00A74A2F"/>
    <w:rsid w:val="00A977D8"/>
    <w:rsid w:val="00AB5753"/>
    <w:rsid w:val="00AE77EE"/>
    <w:rsid w:val="00B1629D"/>
    <w:rsid w:val="00B229DD"/>
    <w:rsid w:val="00B23F54"/>
    <w:rsid w:val="00B8382F"/>
    <w:rsid w:val="00B94AFB"/>
    <w:rsid w:val="00BF506E"/>
    <w:rsid w:val="00C00F48"/>
    <w:rsid w:val="00C27765"/>
    <w:rsid w:val="00C52E8D"/>
    <w:rsid w:val="00C6233D"/>
    <w:rsid w:val="00C70BB3"/>
    <w:rsid w:val="00CB124C"/>
    <w:rsid w:val="00CB5021"/>
    <w:rsid w:val="00D1082D"/>
    <w:rsid w:val="00D55BE7"/>
    <w:rsid w:val="00DA5983"/>
    <w:rsid w:val="00DB2BEC"/>
    <w:rsid w:val="00DB6968"/>
    <w:rsid w:val="00DC6680"/>
    <w:rsid w:val="00E14AC8"/>
    <w:rsid w:val="00E372A7"/>
    <w:rsid w:val="00E4680C"/>
    <w:rsid w:val="00E52D08"/>
    <w:rsid w:val="00E62E06"/>
    <w:rsid w:val="00E724EB"/>
    <w:rsid w:val="00E77FEA"/>
    <w:rsid w:val="00E82FCA"/>
    <w:rsid w:val="00F07B17"/>
    <w:rsid w:val="00F15F00"/>
    <w:rsid w:val="00F3589D"/>
    <w:rsid w:val="00F81EB0"/>
    <w:rsid w:val="00F93045"/>
    <w:rsid w:val="00FA3497"/>
    <w:rsid w:val="00FB1B22"/>
    <w:rsid w:val="00FB48B5"/>
    <w:rsid w:val="00FE15BA"/>
    <w:rsid w:val="00F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258F1"/>
    <w:pPr>
      <w:spacing w:before="120" w:after="0" w:line="280" w:lineRule="exact"/>
      <w:jc w:val="both"/>
    </w:pPr>
    <w:rPr>
      <w:rFonts w:ascii="Times New Roman" w:eastAsia="Times New Roman" w:hAnsi="Times New Roman" w:cs="Times New Roman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44ED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7F4623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GlavaZnak">
    <w:name w:val="Glava Znak"/>
    <w:basedOn w:val="Privzetapisavaodstavka"/>
    <w:link w:val="Glava"/>
    <w:uiPriority w:val="99"/>
    <w:rsid w:val="00F93045"/>
  </w:style>
  <w:style w:type="paragraph" w:styleId="Noga">
    <w:name w:val="footer"/>
    <w:basedOn w:val="Navaden"/>
    <w:link w:val="Nog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F9304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382F"/>
    <w:pPr>
      <w:spacing w:before="0" w:line="240" w:lineRule="auto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382F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5258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591C8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91C8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91C8D"/>
    <w:rPr>
      <w:rFonts w:ascii="Times New Roman" w:eastAsia="Times New Roman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91C8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91C8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5156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258F1"/>
    <w:pPr>
      <w:spacing w:before="120" w:after="0" w:line="280" w:lineRule="exact"/>
      <w:jc w:val="both"/>
    </w:pPr>
    <w:rPr>
      <w:rFonts w:ascii="Times New Roman" w:eastAsia="Times New Roman" w:hAnsi="Times New Roman" w:cs="Times New Roman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44ED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7F4623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GlavaZnak">
    <w:name w:val="Glava Znak"/>
    <w:basedOn w:val="Privzetapisavaodstavka"/>
    <w:link w:val="Glava"/>
    <w:uiPriority w:val="99"/>
    <w:rsid w:val="00F93045"/>
  </w:style>
  <w:style w:type="paragraph" w:styleId="Noga">
    <w:name w:val="footer"/>
    <w:basedOn w:val="Navaden"/>
    <w:link w:val="Nog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F9304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382F"/>
    <w:pPr>
      <w:spacing w:before="0" w:line="240" w:lineRule="auto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382F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5258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591C8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91C8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91C8D"/>
    <w:rPr>
      <w:rFonts w:ascii="Times New Roman" w:eastAsia="Times New Roman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91C8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91C8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5156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zvajalec.zzzs.si" TargetMode="External"/><Relationship Id="rId18" Type="http://schemas.openxmlformats.org/officeDocument/2006/relationships/hyperlink" Target="http://www.zzzs.si/ZZZS/info/egradiva.nsf/0/62f77444201898c4c1257c9f004928b0?OpenDocument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www.zzzs.si/zzzs/info/egradiva.nsf/o/2BB019F880D3D747C125822F002AF019?OpenDocument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://www.zzzs.si/ZZZS/info/egradiva.nsf/o/79042846984E856AC12574DE00397849?OpenDocument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zzzs.si/ZZZS/info/egradiva.nsf/o/7127AE57AB7999CCC1257C9F004ADE8A?OpenDocument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://www.zzzs.si/ZZZS/info/egradiva.nsf/o/E7741E0CC0EC0BEBC1257EC2002A0505?OpenDocument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zzs.si/ZZZS/info/egradiva.nsf/o/79042846984E856AC12574DE00397849?OpenDocument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www.zzzs.si/ZZZS/info/egradiva.nsf/0/62f77444201898c4c1257c9f004928b0?OpenDocument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hyperlink" Target="http://www.zzzs.si/ZZZS/info/egradiva.nsf/o/79042846984E856AC12574DE00397849?OpenDocument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zzzs.si/zzzs/info/egradiva.nsf/o/D680A6E802C175FFC1257C9F0047174E?OpenDocument" TargetMode="Externa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://www.zzzs.si/zzzs/info/egradiva.nsf/o/D44103DB60992D2CC1257E89002E9A21?OpenDocument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16DCE-E726-49C8-9E3E-8F1D385FC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308BD66E.dotm</Template>
  <TotalTime>192</TotalTime>
  <Pages>18</Pages>
  <Words>3763</Words>
  <Characters>21450</Characters>
  <Application>Microsoft Office Word</Application>
  <DocSecurity>0</DocSecurity>
  <Lines>178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ZZZS</Company>
  <LinksUpToDate>false</LinksUpToDate>
  <CharactersWithSpaces>25163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Tomaž Marčun</dc:creator>
  <cp:lastModifiedBy>Tomaž Marčun</cp:lastModifiedBy>
  <cp:revision>9</cp:revision>
  <cp:lastPrinted>2015-11-27T06:33:00Z</cp:lastPrinted>
  <dcterms:created xsi:type="dcterms:W3CDTF">2018-05-30T07:15:00Z</dcterms:created>
  <dcterms:modified xsi:type="dcterms:W3CDTF">2018-05-31T07:04:00Z</dcterms:modified>
</cp:coreProperties>
</file>